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C1453" w:rsidTr="002F6215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Tr="002F621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9E3C331" wp14:editId="51C3E5DF">
                  <wp:extent cx="3277760" cy="1847758"/>
                  <wp:effectExtent l="0" t="742950" r="0" b="705485"/>
                  <wp:docPr id="1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77949" cy="1847865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Tr="002F6215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744547" w:rsidP="005A18AA">
            <w:pPr>
              <w:spacing w:before="60" w:after="60" w:line="240" w:lineRule="auto"/>
              <w:ind w:left="1008" w:hanging="1008"/>
            </w:pPr>
            <w:r w:rsidRPr="00342FC6">
              <w:rPr>
                <w:b/>
              </w:rPr>
              <w:t>Photo 1:</w:t>
            </w:r>
            <w:r>
              <w:t xml:space="preserve"> </w:t>
            </w:r>
            <w:r>
              <w:tab/>
              <w:t>View of drive point wells GSI-DC-01A and GSI-DC-01B.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2C1453" w:rsidTr="002F6215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Pr="0079532B" w:rsidRDefault="002C1453" w:rsidP="005B78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C1453" w:rsidTr="002F6215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Tr="002F621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55A9BD8" wp14:editId="20196F09">
                  <wp:extent cx="3278515" cy="1848182"/>
                  <wp:effectExtent l="0" t="742950" r="0" b="72390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93707" cy="1856746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Tr="002F6215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744547" w:rsidP="005A18A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wells GSI-DC-02A and GSI-DC-02B.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2C1453" w:rsidTr="002F6215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E22C7E">
            <w:pPr>
              <w:pageBreakBefore/>
              <w:spacing w:after="0" w:line="240" w:lineRule="auto"/>
            </w:pPr>
          </w:p>
        </w:tc>
      </w:tr>
      <w:tr w:rsidR="00E22C7E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F6584C" w:rsidP="00D050D1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41AE377" wp14:editId="36951D9A">
                  <wp:extent cx="5677232" cy="3200400"/>
                  <wp:effectExtent l="19050" t="19050" r="0" b="0"/>
                  <wp:docPr id="1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7232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744547" w:rsidP="005A18A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wells GSI-DC-03A and GSI-DC-03B.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7E" w:rsidRPr="0079532B" w:rsidRDefault="00E22C7E" w:rsidP="0024573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67F5A86" wp14:editId="2EC07570">
                  <wp:extent cx="1804147" cy="3200400"/>
                  <wp:effectExtent l="19050" t="19050" r="24765" b="1905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744547" w:rsidP="005A18A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wells GSI-DC-05A and GSI-DC-05B. Photo taken on October 9</w:t>
            </w:r>
            <w:r w:rsidRPr="00352073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8660A5A" wp14:editId="6DA7EF2A">
                  <wp:extent cx="5677232" cy="3200400"/>
                  <wp:effectExtent l="19050" t="19050" r="0" b="0"/>
                  <wp:docPr id="1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7232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5A18A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wells GSI-DC-06A and GSI-DC-06B. Photo taken on October 10</w:t>
            </w:r>
            <w:r w:rsidRPr="00352073">
              <w:rPr>
                <w:vertAlign w:val="superscript"/>
              </w:rPr>
              <w:t>th</w:t>
            </w:r>
            <w:r>
              <w:t>, 2014</w:t>
            </w:r>
            <w:r w:rsidR="00222245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0877DE9" wp14:editId="58F625D7">
                  <wp:extent cx="3265951" cy="1841100"/>
                  <wp:effectExtent l="0" t="723900" r="0" b="711835"/>
                  <wp:docPr id="1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09405" cy="1865596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5A18A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wells GSI-DC-07A and GSI-DC-07B. Photo taken on October 10</w:t>
            </w:r>
            <w:r w:rsidRPr="00352073">
              <w:rPr>
                <w:vertAlign w:val="superscript"/>
              </w:rPr>
              <w:t>th</w:t>
            </w:r>
            <w:r>
              <w:t>, 2014</w:t>
            </w:r>
            <w:r w:rsidR="00222245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Default="00421949" w:rsidP="004B4402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6584C" w:rsidP="00D050D1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6168CE8" wp14:editId="5A289E62">
                  <wp:extent cx="4267199" cy="3200400"/>
                  <wp:effectExtent l="19050" t="19050" r="19685" b="19050"/>
                  <wp:docPr id="1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5A18A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wells GSI-DC-08A and GSI-DC-08B. Photo taken on October 10</w:t>
            </w:r>
            <w:r w:rsidRPr="00352073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C07824C" wp14:editId="071E701C">
                  <wp:extent cx="4267199" cy="3200400"/>
                  <wp:effectExtent l="19050" t="19050" r="19685" b="19050"/>
                  <wp:docPr id="1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5A18A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wells GSI-DC-09A and GSI-DC-09B. Photo taken on October 10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6584C" w:rsidP="00D050D1">
            <w:pPr>
              <w:spacing w:after="120" w:line="240" w:lineRule="auto"/>
              <w:jc w:val="center"/>
            </w:pPr>
            <w:bookmarkStart w:id="0" w:name="_GoBack"/>
            <w:r>
              <w:rPr>
                <w:noProof/>
                <w:lang w:eastAsia="en-CA"/>
              </w:rPr>
              <w:drawing>
                <wp:inline distT="0" distB="0" distL="0" distR="0" wp14:anchorId="35BF9520" wp14:editId="11C8B3E3">
                  <wp:extent cx="4267199" cy="3200400"/>
                  <wp:effectExtent l="19050" t="19050" r="19685" b="19050"/>
                  <wp:docPr id="1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5A18A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wells GSI-DC-10A and GSI-DC-10B. Photo taken on October 10</w:t>
            </w:r>
            <w:r w:rsidRPr="00352073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FA151C5" wp14:editId="7ACAE0EF">
                  <wp:extent cx="3181351" cy="1793408"/>
                  <wp:effectExtent l="0" t="704850" r="0" b="702310"/>
                  <wp:docPr id="11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81351" cy="1793408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5A18A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 GSI-HA-01A. Photo taken on October 7</w:t>
            </w:r>
            <w:r w:rsidRPr="00352073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6584C" w:rsidP="00D050D1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4242004" wp14:editId="08ED2893">
                  <wp:extent cx="3205289" cy="1806903"/>
                  <wp:effectExtent l="0" t="723900" r="0" b="708025"/>
                  <wp:docPr id="1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35735" cy="1824066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5A18AA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 GSI-HA-02A.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421949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B7CA21F" wp14:editId="57645A73">
                  <wp:extent cx="3347024" cy="1886802"/>
                  <wp:effectExtent l="0" t="742950" r="0" b="723265"/>
                  <wp:docPr id="1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64193" cy="1896481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72F1" w:rsidRDefault="00B472F1" w:rsidP="005A18AA">
            <w:pPr>
              <w:spacing w:before="60" w:after="60" w:line="240" w:lineRule="auto"/>
              <w:ind w:left="1008" w:hanging="1008"/>
              <w:rPr>
                <w:b/>
              </w:rPr>
            </w:pPr>
          </w:p>
          <w:p w:rsidR="00744547" w:rsidRDefault="00744547" w:rsidP="00B472F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 GSI-HA-03A.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</w:tbl>
    <w:p w:rsidR="008A279F" w:rsidRDefault="008A279F" w:rsidP="005B789F">
      <w:pPr>
        <w:spacing w:after="0" w:line="240" w:lineRule="auto"/>
      </w:pPr>
    </w:p>
    <w:p w:rsidR="00C46333" w:rsidRDefault="00C46333" w:rsidP="005B789F">
      <w:pPr>
        <w:spacing w:after="0" w:line="240" w:lineRule="auto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C46333" w:rsidTr="002F6215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2F621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46E1EDE" wp14:editId="7FA3066F">
                  <wp:extent cx="3295717" cy="1857879"/>
                  <wp:effectExtent l="0" t="742950" r="0" b="714375"/>
                  <wp:docPr id="1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22454" cy="1872951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2F6215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 GSI-HA-04A.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2F6215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2F6215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2F621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682B2AB" wp14:editId="4F0D113A">
                  <wp:extent cx="3209591" cy="1809328"/>
                  <wp:effectExtent l="0" t="723900" r="0" b="705485"/>
                  <wp:docPr id="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223756" cy="1817313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2F6215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 GSI-HA-05A. Photo taken on October 7</w:t>
            </w:r>
            <w:r w:rsidRPr="00352073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C46333" w:rsidTr="002F6215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F6224C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C46333" w:rsidRDefault="00F6584C" w:rsidP="00D050D1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A169CEE" wp14:editId="708F20DD">
                  <wp:extent cx="4267200" cy="3200400"/>
                  <wp:effectExtent l="19050" t="19050" r="0" b="0"/>
                  <wp:docPr id="1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C0700" w:rsidRDefault="00FC0700" w:rsidP="0022224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C46333" w:rsidTr="00F6224C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15</w:t>
            </w:r>
            <w:r w:rsidRPr="00342FC6">
              <w:rPr>
                <w:b/>
              </w:rPr>
              <w:t>:</w:t>
            </w:r>
            <w:r>
              <w:t xml:space="preserve">  View of well MW09-15.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F6224C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7AEF0BE" wp14:editId="0D56AA21">
                  <wp:extent cx="3151573" cy="1776622"/>
                  <wp:effectExtent l="0" t="704850" r="0" b="681355"/>
                  <wp:docPr id="7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70948" cy="1787544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F6224C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damaged well MW09-16.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F6224C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0C96644" wp14:editId="596513F8">
                  <wp:extent cx="1804147" cy="3200400"/>
                  <wp:effectExtent l="19050" t="19050" r="24765" b="19050"/>
                  <wp:docPr id="7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F6224C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MW09-17. Photo taken on October 7</w:t>
            </w:r>
            <w:r w:rsidRPr="00352073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F6224C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44C6DF1" wp14:editId="33229B7B">
                  <wp:extent cx="1804147" cy="3200400"/>
                  <wp:effectExtent l="19050" t="19050" r="24765" b="19050"/>
                  <wp:docPr id="7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F6224C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MW09-18.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F6224C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1B38AEF" wp14:editId="6FE5D713">
                  <wp:extent cx="1804147" cy="3200400"/>
                  <wp:effectExtent l="19050" t="19050" r="24765" b="19050"/>
                  <wp:docPr id="7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F6224C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19</w:t>
            </w:r>
            <w:r w:rsidRPr="00342FC6">
              <w:rPr>
                <w:b/>
              </w:rPr>
              <w:t>:</w:t>
            </w:r>
            <w:r>
              <w:t xml:space="preserve">  View of well MW09-19.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F6224C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9FC468C" wp14:editId="0E2B5343">
                  <wp:extent cx="1804147" cy="3200400"/>
                  <wp:effectExtent l="19050" t="19050" r="24765" b="19050"/>
                  <wp:docPr id="7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F6224C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</w:t>
            </w:r>
            <w:r w:rsidR="00B472F1">
              <w:t xml:space="preserve"> </w:t>
            </w:r>
            <w:r>
              <w:t>well</w:t>
            </w:r>
            <w:r w:rsidR="00B472F1">
              <w:t xml:space="preserve"> </w:t>
            </w:r>
            <w:r>
              <w:t>CH-P-13-01/10. Photo taken on October 9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F6224C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F25E21F" wp14:editId="5B607C41">
                  <wp:extent cx="4267199" cy="3200400"/>
                  <wp:effectExtent l="19050" t="19050" r="19685" b="19050"/>
                  <wp:docPr id="8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F6224C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CH-P-13-03/10.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F6224C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2F8CC85" wp14:editId="0DCAE941">
                  <wp:extent cx="4267200" cy="3200400"/>
                  <wp:effectExtent l="19050" t="19050" r="0" b="0"/>
                  <wp:docPr id="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F6224C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</w:t>
            </w:r>
            <w:r w:rsidR="00B472F1">
              <w:t xml:space="preserve"> </w:t>
            </w:r>
            <w:r>
              <w:t>well</w:t>
            </w:r>
            <w:r w:rsidR="00B472F1">
              <w:t xml:space="preserve"> </w:t>
            </w:r>
            <w:r>
              <w:t>CH-P-13-03/50. Photo taken on October 7</w:t>
            </w:r>
            <w:r w:rsidRPr="00352073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F6224C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C631B69" wp14:editId="411F58D8">
                  <wp:extent cx="4267199" cy="3200400"/>
                  <wp:effectExtent l="19050" t="19050" r="19685" b="19050"/>
                  <wp:docPr id="8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F6224C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CH-P-13-04/10. Photo taken on October 7</w:t>
            </w:r>
            <w:r w:rsidRPr="00352073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F6224C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2DE63A3" wp14:editId="38A14FF6">
                  <wp:extent cx="4267199" cy="3200400"/>
                  <wp:effectExtent l="19050" t="19050" r="19685" b="19050"/>
                  <wp:docPr id="8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F6224C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CH-P-13-04/35. Photo taken on October 7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F6224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</w:tbl>
    <w:p w:rsidR="00C46333" w:rsidRDefault="00C46333" w:rsidP="005B789F">
      <w:pPr>
        <w:spacing w:after="0" w:line="240" w:lineRule="auto"/>
      </w:pPr>
    </w:p>
    <w:p w:rsidR="00C46333" w:rsidRDefault="00C46333" w:rsidP="005B789F">
      <w:pPr>
        <w:spacing w:after="0" w:line="240" w:lineRule="auto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C46333" w:rsidTr="002F6215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2F621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4272B76" wp14:editId="6DBB0BD5">
                  <wp:extent cx="4267200" cy="3200400"/>
                  <wp:effectExtent l="19050" t="19050" r="0" b="0"/>
                  <wp:docPr id="8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2F6215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6D477B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25</w:t>
            </w:r>
            <w:r w:rsidRPr="00342FC6">
              <w:rPr>
                <w:b/>
              </w:rPr>
              <w:t>:</w:t>
            </w:r>
            <w:r>
              <w:t xml:space="preserve">  View of well CH-P-13-05/50. Photo taken on October 7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2F6215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2F6215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2F621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6584C" w:rsidP="00D050D1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4E1857C" wp14:editId="6ACAD9A9">
                  <wp:extent cx="4267199" cy="3200400"/>
                  <wp:effectExtent l="19050" t="19050" r="19685" b="19050"/>
                  <wp:docPr id="8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2F6215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6D477B" w:rsidP="00F6224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GLL07-01. Photo taken on October 7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C46333" w:rsidTr="002F6215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7C25D4D" wp14:editId="66821236">
                  <wp:extent cx="4267199" cy="3200400"/>
                  <wp:effectExtent l="19050" t="19050" r="19685" b="19050"/>
                  <wp:docPr id="8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GLL07-02. Photo taken on October 8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2FEAA01" wp14:editId="6ECCB550">
                  <wp:extent cx="4267199" cy="3200400"/>
                  <wp:effectExtent l="19050" t="19050" r="19685" b="19050"/>
                  <wp:docPr id="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GLL07-03. Photo taken on October 7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E54ACCF" wp14:editId="51764682">
                  <wp:extent cx="4267199" cy="3200400"/>
                  <wp:effectExtent l="19050" t="19050" r="19685" b="19050"/>
                  <wp:docPr id="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Pr="00342FC6">
              <w:rPr>
                <w:b/>
              </w:rPr>
              <w:t>:</w:t>
            </w:r>
            <w:r>
              <w:t xml:space="preserve">  View of well MW09-13. Photo taken on October 7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324FE31" wp14:editId="2D385D6B">
                  <wp:extent cx="4267199" cy="3200400"/>
                  <wp:effectExtent l="19050" t="19050" r="19685" b="19050"/>
                  <wp:docPr id="8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MW09-14. Photo taken on October 7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6648D83" wp14:editId="3A95CAE8">
                  <wp:extent cx="4267199" cy="3200400"/>
                  <wp:effectExtent l="19050" t="19050" r="19685" b="19050"/>
                  <wp:docPr id="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GSI-PC-02A and GSI-PC-02B. Photo taken on October 7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F4FE7BB" wp14:editId="2779C6F4">
                  <wp:extent cx="4267200" cy="3200400"/>
                  <wp:effectExtent l="19050" t="19050" r="0" b="0"/>
                  <wp:docPr id="9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GSI-PC-03A and GSI-PC-03B. Photo taken on October 8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5D24633" wp14:editId="6EDBD7E9">
                  <wp:extent cx="4267199" cy="3200400"/>
                  <wp:effectExtent l="19050" t="19050" r="19685" b="19050"/>
                  <wp:docPr id="9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GSI-PC-04A and GSI-PC-04B. Photo taken on October 8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4255D5B" wp14:editId="687B4CF0">
                  <wp:extent cx="4267199" cy="3200400"/>
                  <wp:effectExtent l="19050" t="19050" r="19685" b="19050"/>
                  <wp:docPr id="9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GSI-PC-05A and GSI-PC-05B. Photo taken on October 8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D438E12" wp14:editId="03AE1E30">
                  <wp:extent cx="4267200" cy="3200400"/>
                  <wp:effectExtent l="19050" t="19050" r="0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Pr="00342FC6">
              <w:rPr>
                <w:b/>
              </w:rPr>
              <w:t>:</w:t>
            </w:r>
            <w:r>
              <w:t xml:space="preserve">  View of well MP09-02. Photo taken on October 7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E2843DC" wp14:editId="79C01F51">
                  <wp:extent cx="4267199" cy="3200400"/>
                  <wp:effectExtent l="19050" t="19050" r="19685" b="19050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MP09-03. Photo taken on October 7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  <w:p w:rsidR="00CA2292" w:rsidRDefault="00CA2292" w:rsidP="00F618DB">
            <w:pPr>
              <w:spacing w:after="0" w:line="240" w:lineRule="auto"/>
            </w:pPr>
          </w:p>
          <w:p w:rsidR="00CA2292" w:rsidRDefault="00CA2292" w:rsidP="00F618DB">
            <w:pPr>
              <w:spacing w:after="0" w:line="240" w:lineRule="auto"/>
            </w:pPr>
          </w:p>
        </w:tc>
      </w:tr>
    </w:tbl>
    <w:p w:rsidR="00F6584C" w:rsidRDefault="00F6584C" w:rsidP="00F6584C">
      <w:pPr>
        <w:spacing w:after="0" w:line="240" w:lineRule="auto"/>
      </w:pPr>
    </w:p>
    <w:p w:rsidR="00F6584C" w:rsidRDefault="00F6584C" w:rsidP="00F6584C">
      <w:pPr>
        <w:spacing w:after="0" w:line="240" w:lineRule="auto"/>
      </w:pPr>
    </w:p>
    <w:p w:rsidR="00CA2292" w:rsidRDefault="00CA2292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F6584C" w:rsidTr="002F6215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2F621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F60620B" wp14:editId="3F9E2B12">
                  <wp:extent cx="4267199" cy="3200400"/>
                  <wp:effectExtent l="19050" t="19050" r="19685" b="19050"/>
                  <wp:docPr id="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2F6215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MP09-08. Photo taken on October 8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F6584C" w:rsidTr="002F6215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2F6215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2F621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3C50A25" wp14:editId="5922F5D2">
                  <wp:extent cx="1804147" cy="3200400"/>
                  <wp:effectExtent l="19050" t="19050" r="5715" b="0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2F6215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W14103083BH01. Photo taken on October 9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2F6215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E1A744" wp14:editId="43DAAB94">
                  <wp:extent cx="1804147" cy="3200400"/>
                  <wp:effectExtent l="19050" t="19050" r="5715" b="0"/>
                  <wp:docPr id="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Pr="00342FC6">
              <w:rPr>
                <w:b/>
              </w:rPr>
              <w:t>:</w:t>
            </w:r>
            <w:r>
              <w:t xml:space="preserve">  View of well W14103083BH02. Photo taken on October 9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3300E85" wp14:editId="15AA0199">
                  <wp:extent cx="5677232" cy="3200400"/>
                  <wp:effectExtent l="19050" t="19050" r="0" b="0"/>
                  <wp:docPr id="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7232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W14103083BH04. Photo taken on October 9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60C1908" wp14:editId="09292891">
                  <wp:extent cx="4267199" cy="3200400"/>
                  <wp:effectExtent l="19050" t="19050" r="635" b="0"/>
                  <wp:docPr id="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MP09-04. Photo taken on October 9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2E2C025" wp14:editId="1FF20C8E">
                  <wp:extent cx="4267200" cy="3200400"/>
                  <wp:effectExtent l="19050" t="19050" r="0" b="0"/>
                  <wp:docPr id="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MP09-05. Photo taken on October 9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3D87782" wp14:editId="426D7A7D">
                  <wp:extent cx="3305899" cy="1863619"/>
                  <wp:effectExtent l="0" t="742950" r="0" b="727710"/>
                  <wp:docPr id="1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16522" cy="1869608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MP09-09 and MP09-10. Photo taken on October 10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7598837" wp14:editId="70CB8237">
                  <wp:extent cx="5677232" cy="3200400"/>
                  <wp:effectExtent l="19050" t="19050" r="0" b="0"/>
                  <wp:docPr id="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7232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MP09-11 and MP09-12. Photo taken on October 9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A4F68D2" wp14:editId="63752F42">
                  <wp:extent cx="1804147" cy="3200400"/>
                  <wp:effectExtent l="19050" t="19050" r="5715" b="0"/>
                  <wp:docPr id="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Pr="00342FC6">
              <w:rPr>
                <w:b/>
              </w:rPr>
              <w:t>:</w:t>
            </w:r>
            <w:r>
              <w:t xml:space="preserve">  View of well MP09-14. Photo taken on October 9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DCC6E67" wp14:editId="56B457C2">
                  <wp:extent cx="1804147" cy="3200400"/>
                  <wp:effectExtent l="19050" t="19050" r="5715" b="0"/>
                  <wp:docPr id="2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MW09-01. Photo taken on October 8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F978E5B" wp14:editId="543D33F1">
                  <wp:extent cx="1804147" cy="3200400"/>
                  <wp:effectExtent l="19050" t="19050" r="5715" b="0"/>
                  <wp:docPr id="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MW09-02. Photo taken on October 8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44BD138" wp14:editId="6BA616CD">
                  <wp:extent cx="1804147" cy="3200400"/>
                  <wp:effectExtent l="19050" t="19050" r="5715" b="0"/>
                  <wp:docPr id="2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MW09-03 and MW09-04. Photo taken on October 8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F658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584C">
            <w:pPr>
              <w:spacing w:after="0" w:line="240" w:lineRule="auto"/>
              <w:jc w:val="left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EB85CA2" wp14:editId="41C67623">
                  <wp:extent cx="1804147" cy="3200400"/>
                  <wp:effectExtent l="19050" t="19050" r="5715" b="0"/>
                  <wp:docPr id="3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Pr="00342FC6">
              <w:rPr>
                <w:b/>
              </w:rPr>
              <w:t>:</w:t>
            </w:r>
            <w:r>
              <w:t xml:space="preserve">  View of well MW09-05 and MW09-06. Photo taken on October 8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F618D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6447C82" wp14:editId="0C692F77">
                  <wp:extent cx="4267199" cy="3200400"/>
                  <wp:effectExtent l="19050" t="19050" r="635" b="0"/>
                  <wp:docPr id="3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MW09-07. Photo taken on October 10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775E902" wp14:editId="4178D528">
                  <wp:extent cx="4267199" cy="3200400"/>
                  <wp:effectExtent l="19050" t="19050" r="635" b="0"/>
                  <wp:docPr id="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MW09-08. Photo taken on October 9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F618D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1D90F55" wp14:editId="7F2DED17">
                  <wp:extent cx="4267200" cy="3200400"/>
                  <wp:effectExtent l="19050" t="19050" r="0" b="0"/>
                  <wp:docPr id="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MW09-11. Photo taken on October 8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107E863" wp14:editId="276ACD19">
                  <wp:extent cx="4267199" cy="3200400"/>
                  <wp:effectExtent l="19050" t="19050" r="635" b="0"/>
                  <wp:docPr id="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MW09-20. Photo taken on October 9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F618D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6E0ED0C" wp14:editId="2DF2EB42">
                  <wp:extent cx="4267199" cy="3200400"/>
                  <wp:effectExtent l="19050" t="19050" r="635" b="0"/>
                  <wp:docPr id="3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MW09-21. Photo taken on October 9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F6584C">
              <w:t>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DEDB56B" wp14:editId="0355B46C">
                  <wp:extent cx="1804147" cy="3200400"/>
                  <wp:effectExtent l="19050" t="19050" r="5715" b="0"/>
                  <wp:docPr id="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6D477B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MW09-22. Photo taken on October 8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RPr="0079532B" w:rsidTr="00F618D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452B58B" wp14:editId="740B5AF4">
                  <wp:extent cx="1804147" cy="3200400"/>
                  <wp:effectExtent l="19050" t="19050" r="5715" b="0"/>
                  <wp:docPr id="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477B" w:rsidRDefault="00F6584C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MW09-23. Photo taken on October 8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  <w:p w:rsidR="00F6584C" w:rsidRDefault="00F6584C" w:rsidP="006D477B">
            <w:pPr>
              <w:spacing w:before="60" w:after="6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F658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F6584C" w:rsidTr="002F6215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2F621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A449DAD" wp14:editId="2561C4D3">
                  <wp:extent cx="4267199" cy="3200400"/>
                  <wp:effectExtent l="19050" t="19050" r="635" b="0"/>
                  <wp:docPr id="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2F6215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MW09-24. Photo taken on October 9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2F6215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2F6215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2F6215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2F621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6584C" w:rsidP="00F618DB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AED98C8" wp14:editId="080B282C">
                  <wp:extent cx="4267199" cy="3200400"/>
                  <wp:effectExtent l="19050" t="19050" r="635" b="0"/>
                  <wp:docPr id="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199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2F6215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well W14103083BH03. Photo taken on October 8</w:t>
            </w:r>
            <w:r w:rsidRPr="00996971">
              <w:rPr>
                <w:vertAlign w:val="superscript"/>
              </w:rPr>
              <w:t>th</w:t>
            </w:r>
            <w:r>
              <w:t>, 2014</w:t>
            </w:r>
            <w:r w:rsidR="00B472F1">
              <w:t>.</w:t>
            </w:r>
          </w:p>
        </w:tc>
      </w:tr>
      <w:tr w:rsidR="00F6584C" w:rsidTr="002F6215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F618D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1AB408D" wp14:editId="31D84C4C">
                  <wp:extent cx="1804147" cy="3200400"/>
                  <wp:effectExtent l="19050" t="19050" r="5715" b="0"/>
                  <wp:docPr id="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47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F6584C" w:rsidTr="00F618DB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F6584C" w:rsidP="00F618D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</w:t>
            </w:r>
            <w:r w:rsidRPr="00F74288">
              <w:rPr>
                <w:b/>
              </w:rPr>
              <w:t>9:</w:t>
            </w:r>
            <w:r w:rsidRPr="00F74288">
              <w:t xml:space="preserve"> </w:t>
            </w:r>
            <w:r w:rsidRPr="00F74288">
              <w:tab/>
            </w:r>
            <w:r>
              <w:t>View of well CH-P-13-02/10. Photo taken on October 9</w:t>
            </w:r>
            <w:r w:rsidRPr="00996971">
              <w:rPr>
                <w:vertAlign w:val="superscript"/>
              </w:rPr>
              <w:t>th</w:t>
            </w:r>
            <w:r>
              <w:t>, 2014.</w:t>
            </w:r>
          </w:p>
        </w:tc>
      </w:tr>
      <w:tr w:rsidR="00F6584C" w:rsidTr="00F618D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C46333" w:rsidRDefault="00C46333" w:rsidP="005B789F">
      <w:pPr>
        <w:spacing w:after="0" w:line="240" w:lineRule="auto"/>
      </w:pPr>
    </w:p>
    <w:sectPr w:rsidR="00C46333" w:rsidSect="00915965">
      <w:headerReference w:type="default" r:id="rId68"/>
      <w:headerReference w:type="first" r:id="rId69"/>
      <w:footerReference w:type="first" r:id="rId7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333" w:rsidRDefault="00C46333">
      <w:r>
        <w:separator/>
      </w:r>
    </w:p>
  </w:endnote>
  <w:endnote w:type="continuationSeparator" w:id="0">
    <w:p w:rsidR="00C46333" w:rsidRDefault="00C4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Default="00152B65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D23F9" w:rsidRDefault="001D23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333" w:rsidRDefault="00C46333">
      <w:r>
        <w:separator/>
      </w:r>
    </w:p>
  </w:footnote>
  <w:footnote w:type="continuationSeparator" w:id="0">
    <w:p w:rsidR="00C46333" w:rsidRDefault="00C46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Pr="00EE1D97" w:rsidRDefault="000E2BF5" w:rsidP="00EE1D97">
    <w:pPr>
      <w:spacing w:after="0" w:line="240" w:lineRule="auto"/>
      <w:rPr>
        <w:rFonts w:ascii="Arial Bold" w:hAnsi="Arial Bold"/>
        <w:b/>
        <w:caps/>
      </w:rPr>
    </w:pPr>
    <w:r w:rsidRPr="00522947">
      <w:rPr>
        <w:sz w:val="16"/>
      </w:rPr>
      <w:t>Yukon Governmen</w:t>
    </w:r>
    <w:r>
      <w:rPr>
        <w:sz w:val="16"/>
      </w:rPr>
      <w:t>t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="001D23F9" w:rsidRPr="00C953F7">
      <w:rPr>
        <w:sz w:val="16"/>
        <w:szCs w:val="16"/>
      </w:rPr>
      <w:tab/>
    </w:r>
    <w:r w:rsidR="00EE1D97">
      <w:rPr>
        <w:sz w:val="16"/>
        <w:szCs w:val="16"/>
      </w:rPr>
      <w:tab/>
    </w:r>
    <w:r w:rsidR="001D23F9">
      <w:rPr>
        <w:b/>
        <w:sz w:val="16"/>
        <w:szCs w:val="16"/>
      </w:rPr>
      <w:t xml:space="preserve">APPENDIX </w:t>
    </w:r>
    <w:r>
      <w:rPr>
        <w:b/>
        <w:sz w:val="16"/>
        <w:szCs w:val="16"/>
      </w:rPr>
      <w:t>A</w:t>
    </w:r>
    <w:r w:rsidR="001D23F9" w:rsidRPr="00C953F7">
      <w:rPr>
        <w:sz w:val="16"/>
        <w:szCs w:val="16"/>
      </w:rPr>
      <w:tab/>
    </w:r>
    <w:r w:rsidR="00E64E6D">
      <w:rPr>
        <w:sz w:val="16"/>
        <w:szCs w:val="16"/>
      </w:rPr>
      <w:tab/>
    </w:r>
    <w:r w:rsidR="00E64E6D">
      <w:rPr>
        <w:sz w:val="16"/>
        <w:szCs w:val="16"/>
      </w:rPr>
      <w:tab/>
    </w:r>
    <w:r w:rsidR="00E64E6D">
      <w:rPr>
        <w:sz w:val="16"/>
        <w:szCs w:val="16"/>
      </w:rPr>
      <w:tab/>
    </w:r>
    <w:r w:rsidR="00E64E6D">
      <w:rPr>
        <w:sz w:val="16"/>
        <w:szCs w:val="16"/>
      </w:rPr>
      <w:tab/>
    </w:r>
    <w:r w:rsidR="001D23F9" w:rsidRPr="00B803D4">
      <w:rPr>
        <w:sz w:val="16"/>
        <w:szCs w:val="16"/>
      </w:rPr>
      <w:t>H</w:t>
    </w:r>
    <w:r w:rsidR="001D23F9">
      <w:rPr>
        <w:sz w:val="16"/>
        <w:szCs w:val="16"/>
      </w:rPr>
      <w:t>emmera</w:t>
    </w:r>
  </w:p>
  <w:p w:rsidR="001D23F9" w:rsidRPr="00495864" w:rsidRDefault="000E2BF5" w:rsidP="004B3426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</w:rPr>
      <w:t>Mount</w:t>
    </w:r>
    <w:r w:rsidRPr="00522947">
      <w:rPr>
        <w:sz w:val="16"/>
      </w:rPr>
      <w:t xml:space="preserve"> Nansen </w:t>
    </w:r>
    <w:r>
      <w:rPr>
        <w:sz w:val="16"/>
      </w:rPr>
      <w:t xml:space="preserve">October </w:t>
    </w:r>
    <w:r w:rsidRPr="00522947">
      <w:rPr>
        <w:sz w:val="16"/>
      </w:rPr>
      <w:t>2014 Groundwater Monitoring</w:t>
    </w:r>
    <w:r w:rsidRPr="00C953F7"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D23F9" w:rsidRPr="00C953F7">
      <w:rPr>
        <w:sz w:val="16"/>
        <w:szCs w:val="16"/>
      </w:rPr>
      <w:t xml:space="preserve">- </w:t>
    </w:r>
    <w:r w:rsidR="00CB1C10" w:rsidRPr="00C953F7">
      <w:rPr>
        <w:sz w:val="16"/>
        <w:szCs w:val="16"/>
      </w:rPr>
      <w:fldChar w:fldCharType="begin"/>
    </w:r>
    <w:r w:rsidR="001D23F9"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 w:rsidR="00E64E6D">
      <w:rPr>
        <w:noProof/>
        <w:sz w:val="16"/>
        <w:szCs w:val="16"/>
      </w:rPr>
      <w:t>30</w:t>
    </w:r>
    <w:r w:rsidR="00CB1C10" w:rsidRPr="00C953F7">
      <w:rPr>
        <w:sz w:val="16"/>
        <w:szCs w:val="16"/>
      </w:rPr>
      <w:fldChar w:fldCharType="end"/>
    </w:r>
    <w:r w:rsidR="001D23F9">
      <w:rPr>
        <w:sz w:val="16"/>
        <w:szCs w:val="16"/>
      </w:rPr>
      <w:t xml:space="preserve"> -</w:t>
    </w:r>
    <w:r>
      <w:rPr>
        <w:sz w:val="16"/>
        <w:szCs w:val="16"/>
      </w:rPr>
      <w:tab/>
    </w:r>
    <w:r w:rsidR="00E64E6D">
      <w:rPr>
        <w:sz w:val="16"/>
        <w:szCs w:val="16"/>
      </w:rPr>
      <w:t>January 2015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9B287F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="00CB1C10"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1D23F9" w:rsidRPr="005B789F" w:rsidRDefault="001D23F9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6333"/>
    <w:rsid w:val="00055E74"/>
    <w:rsid w:val="000621A1"/>
    <w:rsid w:val="0008053F"/>
    <w:rsid w:val="00084B9B"/>
    <w:rsid w:val="00091203"/>
    <w:rsid w:val="000A70C3"/>
    <w:rsid w:val="000D4829"/>
    <w:rsid w:val="000D5AB3"/>
    <w:rsid w:val="000E1845"/>
    <w:rsid w:val="000E2603"/>
    <w:rsid w:val="000E2BF5"/>
    <w:rsid w:val="000E6321"/>
    <w:rsid w:val="0010778F"/>
    <w:rsid w:val="00120C55"/>
    <w:rsid w:val="00152B65"/>
    <w:rsid w:val="00164B79"/>
    <w:rsid w:val="00187832"/>
    <w:rsid w:val="0019298B"/>
    <w:rsid w:val="001B04EE"/>
    <w:rsid w:val="001B6B6F"/>
    <w:rsid w:val="001D23F9"/>
    <w:rsid w:val="002067EE"/>
    <w:rsid w:val="00222245"/>
    <w:rsid w:val="00224A59"/>
    <w:rsid w:val="0022596B"/>
    <w:rsid w:val="00225D63"/>
    <w:rsid w:val="00240C9F"/>
    <w:rsid w:val="00245735"/>
    <w:rsid w:val="002C1453"/>
    <w:rsid w:val="002F6215"/>
    <w:rsid w:val="003556B7"/>
    <w:rsid w:val="00384019"/>
    <w:rsid w:val="003B16C7"/>
    <w:rsid w:val="003F6FFE"/>
    <w:rsid w:val="004018B4"/>
    <w:rsid w:val="00410CDF"/>
    <w:rsid w:val="004209C1"/>
    <w:rsid w:val="00421949"/>
    <w:rsid w:val="00451915"/>
    <w:rsid w:val="0046024E"/>
    <w:rsid w:val="0048320B"/>
    <w:rsid w:val="00495864"/>
    <w:rsid w:val="004A6582"/>
    <w:rsid w:val="004B3426"/>
    <w:rsid w:val="004B4402"/>
    <w:rsid w:val="004F46F7"/>
    <w:rsid w:val="005225AB"/>
    <w:rsid w:val="005231B5"/>
    <w:rsid w:val="005435F2"/>
    <w:rsid w:val="005577FD"/>
    <w:rsid w:val="005A18AA"/>
    <w:rsid w:val="005A65AE"/>
    <w:rsid w:val="005B789F"/>
    <w:rsid w:val="00615FB0"/>
    <w:rsid w:val="00646516"/>
    <w:rsid w:val="00656B93"/>
    <w:rsid w:val="00696599"/>
    <w:rsid w:val="006A3A67"/>
    <w:rsid w:val="006C44B8"/>
    <w:rsid w:val="006D477B"/>
    <w:rsid w:val="006F4135"/>
    <w:rsid w:val="00707396"/>
    <w:rsid w:val="00730FA7"/>
    <w:rsid w:val="00744547"/>
    <w:rsid w:val="0079532B"/>
    <w:rsid w:val="007A0332"/>
    <w:rsid w:val="007A1101"/>
    <w:rsid w:val="007A1DFB"/>
    <w:rsid w:val="007A4B7F"/>
    <w:rsid w:val="007A5861"/>
    <w:rsid w:val="007C0F19"/>
    <w:rsid w:val="007C155B"/>
    <w:rsid w:val="007D4CB2"/>
    <w:rsid w:val="007E2852"/>
    <w:rsid w:val="0083357A"/>
    <w:rsid w:val="00843849"/>
    <w:rsid w:val="0084424B"/>
    <w:rsid w:val="00895686"/>
    <w:rsid w:val="008A279F"/>
    <w:rsid w:val="008D2BA4"/>
    <w:rsid w:val="008E5D7D"/>
    <w:rsid w:val="0090191B"/>
    <w:rsid w:val="00915965"/>
    <w:rsid w:val="0092101B"/>
    <w:rsid w:val="00927BE5"/>
    <w:rsid w:val="00935C7A"/>
    <w:rsid w:val="00973DBC"/>
    <w:rsid w:val="009845F8"/>
    <w:rsid w:val="009B287F"/>
    <w:rsid w:val="009D7E71"/>
    <w:rsid w:val="009E49BC"/>
    <w:rsid w:val="00A7573A"/>
    <w:rsid w:val="00AB0988"/>
    <w:rsid w:val="00AB5320"/>
    <w:rsid w:val="00AF6A3D"/>
    <w:rsid w:val="00AF726F"/>
    <w:rsid w:val="00B472F1"/>
    <w:rsid w:val="00B541AC"/>
    <w:rsid w:val="00BB7FA2"/>
    <w:rsid w:val="00BD3CC7"/>
    <w:rsid w:val="00BF62BA"/>
    <w:rsid w:val="00C26DC1"/>
    <w:rsid w:val="00C43039"/>
    <w:rsid w:val="00C46333"/>
    <w:rsid w:val="00C750FE"/>
    <w:rsid w:val="00C93EAD"/>
    <w:rsid w:val="00CA2292"/>
    <w:rsid w:val="00CB1C10"/>
    <w:rsid w:val="00CC15BA"/>
    <w:rsid w:val="00CC4241"/>
    <w:rsid w:val="00CC612C"/>
    <w:rsid w:val="00D050D1"/>
    <w:rsid w:val="00D251D0"/>
    <w:rsid w:val="00D353CF"/>
    <w:rsid w:val="00D60D54"/>
    <w:rsid w:val="00D760A3"/>
    <w:rsid w:val="00D9503A"/>
    <w:rsid w:val="00DC3A9E"/>
    <w:rsid w:val="00DE469B"/>
    <w:rsid w:val="00DE5479"/>
    <w:rsid w:val="00E22C7E"/>
    <w:rsid w:val="00E32443"/>
    <w:rsid w:val="00E37F8A"/>
    <w:rsid w:val="00E64E6D"/>
    <w:rsid w:val="00E71A63"/>
    <w:rsid w:val="00E72B5F"/>
    <w:rsid w:val="00E865D5"/>
    <w:rsid w:val="00EC0640"/>
    <w:rsid w:val="00EE1D97"/>
    <w:rsid w:val="00F13AC7"/>
    <w:rsid w:val="00F6584C"/>
    <w:rsid w:val="00F9778E"/>
    <w:rsid w:val="00FC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4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33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header" Target="header1.xml"/><Relationship Id="rId7" Type="http://schemas.openxmlformats.org/officeDocument/2006/relationships/footnotes" Target="foot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image" Target="media/image53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header" Target="header2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Hemmera%20Templates%202007\Appendices\Photograph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7B5DE-9BAC-4F14-BFA6-B7749968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Photographs.dotx</Template>
  <TotalTime>13</TotalTime>
  <Pages>30</Pages>
  <Words>771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Bui</dc:creator>
  <cp:lastModifiedBy>Jennifer Bui</cp:lastModifiedBy>
  <cp:revision>5</cp:revision>
  <cp:lastPrinted>2009-03-02T21:46:00Z</cp:lastPrinted>
  <dcterms:created xsi:type="dcterms:W3CDTF">2014-11-26T21:44:00Z</dcterms:created>
  <dcterms:modified xsi:type="dcterms:W3CDTF">2015-01-27T20:13:00Z</dcterms:modified>
</cp:coreProperties>
</file>