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Default="00C85D3D" w:rsidP="00E926B1">
            <w:pPr>
              <w:spacing w:before="60" w:after="60" w:line="240" w:lineRule="auto"/>
              <w:jc w:val="center"/>
            </w:pPr>
            <w:bookmarkStart w:id="0" w:name="_GoBack"/>
            <w:r>
              <w:rPr>
                <w:noProof/>
                <w:lang w:eastAsia="en-CA"/>
              </w:rPr>
              <w:drawing>
                <wp:inline distT="0" distB="0" distL="0" distR="0" wp14:anchorId="0A729E46" wp14:editId="6A2E95DB">
                  <wp:extent cx="4267200" cy="3200400"/>
                  <wp:effectExtent l="19050" t="19050" r="0" b="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318000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2C145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744547" w:rsidP="002B005F">
            <w:pPr>
              <w:spacing w:before="60" w:after="60" w:line="240" w:lineRule="auto"/>
              <w:ind w:left="1008" w:hanging="1008"/>
            </w:pPr>
            <w:r w:rsidRPr="00342FC6">
              <w:rPr>
                <w:b/>
              </w:rPr>
              <w:t>Photo 1:</w:t>
            </w:r>
            <w:r>
              <w:t xml:space="preserve"> </w:t>
            </w:r>
            <w:r>
              <w:tab/>
              <w:t>View of drive point wells GSI-DC-01A and GSI-</w:t>
            </w:r>
            <w:r w:rsidR="00D51C17">
              <w:t>DC-01B. Photo taken on June 1</w:t>
            </w:r>
            <w:r w:rsidR="00C85D3D">
              <w:t>, 2015</w:t>
            </w:r>
            <w:r>
              <w:t>.</w:t>
            </w:r>
          </w:p>
        </w:tc>
      </w:tr>
      <w:tr w:rsidR="002C1453" w:rsidTr="009A4F40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79532B" w:rsidTr="009A4F40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79532B" w:rsidRDefault="002C1453" w:rsidP="005B78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1453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396335A" wp14:editId="643CF43C">
                  <wp:extent cx="4267200" cy="3200400"/>
                  <wp:effectExtent l="19050" t="19050" r="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318000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145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 xml:space="preserve">View of drive point wells GSI-DC-02A and GSI-DC-02B. Photo </w:t>
            </w:r>
            <w:r w:rsidR="00F10E84">
              <w:t xml:space="preserve">taken </w:t>
            </w:r>
            <w:r w:rsidR="00D51C17">
              <w:t>on June 1</w:t>
            </w:r>
            <w:r w:rsidR="00F10E84">
              <w:t>, 2015</w:t>
            </w:r>
            <w:r>
              <w:t>.</w:t>
            </w:r>
          </w:p>
        </w:tc>
      </w:tr>
      <w:tr w:rsidR="002C145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E22C7E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E22C7E">
            <w:pPr>
              <w:pageBreakBefore/>
              <w:spacing w:after="0" w:line="240" w:lineRule="auto"/>
            </w:pPr>
          </w:p>
        </w:tc>
      </w:tr>
      <w:tr w:rsidR="00E22C7E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4BAF74F" wp14:editId="43AE84B7">
                  <wp:extent cx="4267200" cy="3200400"/>
                  <wp:effectExtent l="19050" t="19050" r="0" b="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3200072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744547" w:rsidP="00231B8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</w:r>
            <w:r w:rsidR="002E7910">
              <w:t xml:space="preserve">View </w:t>
            </w:r>
            <w:r>
              <w:t>of drive point wells GSI-DC-03A and GSI-</w:t>
            </w:r>
            <w:r w:rsidR="00882388">
              <w:t xml:space="preserve">DC-03B. Photo taken on </w:t>
            </w:r>
            <w:r w:rsidR="00231B87">
              <w:t>June 2</w:t>
            </w:r>
            <w:r w:rsidR="00882388">
              <w:t>, 2015</w:t>
            </w:r>
            <w:r>
              <w:t>.</w:t>
            </w:r>
            <w:r w:rsidR="00360C0F">
              <w:t xml:space="preserve"> Drive point wells </w:t>
            </w:r>
            <w:r w:rsidR="001A02EA">
              <w:t xml:space="preserve">are </w:t>
            </w:r>
            <w:r w:rsidR="00360C0F">
              <w:t>frozen beneath accumul</w:t>
            </w:r>
            <w:r w:rsidR="001A02EA">
              <w:t>ated</w:t>
            </w:r>
            <w:r w:rsidR="00360C0F">
              <w:t xml:space="preserve"> ice. </w:t>
            </w:r>
          </w:p>
        </w:tc>
      </w:tr>
      <w:tr w:rsidR="00E22C7E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RPr="0079532B" w:rsidTr="00C0421A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79532B" w:rsidRDefault="00E22C7E" w:rsidP="0024573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C7E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E22C7E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98FB95B" wp14:editId="49C6D351">
                  <wp:extent cx="4267200" cy="3200400"/>
                  <wp:effectExtent l="19050" t="19050" r="0" b="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3200051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</w:r>
            <w:r w:rsidR="002E7910">
              <w:t>View of d</w:t>
            </w:r>
            <w:r w:rsidRPr="002E7910">
              <w:t>rive point wells GSI-DC-05A and GSI-</w:t>
            </w:r>
            <w:r w:rsidR="002E7910">
              <w:t>DC-05B. Photo taken on June</w:t>
            </w:r>
            <w:r w:rsidR="002B005F" w:rsidRPr="002E7910">
              <w:t> </w:t>
            </w:r>
            <w:r w:rsidR="002E7910">
              <w:t>3</w:t>
            </w:r>
            <w:r w:rsidR="00882388" w:rsidRPr="002E7910">
              <w:t>, 2015</w:t>
            </w:r>
            <w:r w:rsidR="00360C0F">
              <w:t>.</w:t>
            </w:r>
          </w:p>
        </w:tc>
      </w:tr>
      <w:tr w:rsidR="00E22C7E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Default="00E22C7E" w:rsidP="00245735">
            <w:pPr>
              <w:spacing w:after="0" w:line="240" w:lineRule="auto"/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7383B2" wp14:editId="29901F9A">
                  <wp:extent cx="4267200" cy="3200400"/>
                  <wp:effectExtent l="19050" t="1905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102004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2E791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</w:t>
            </w:r>
            <w:r w:rsidRPr="00342FC6">
              <w:rPr>
                <w:b/>
              </w:rPr>
              <w:t>:</w:t>
            </w:r>
            <w:r w:rsidR="002E7910">
              <w:t xml:space="preserve"> </w:t>
            </w:r>
            <w:r w:rsidR="002E7910">
              <w:tab/>
              <w:t>View</w:t>
            </w:r>
            <w:r>
              <w:t xml:space="preserve"> of drive point wells GSI-DC-06A and GSI-D</w:t>
            </w:r>
            <w:r w:rsidR="00C85D3D">
              <w:t xml:space="preserve">C-06B. Photo taken on </w:t>
            </w:r>
            <w:r w:rsidR="002E7910">
              <w:t>June 4</w:t>
            </w:r>
            <w:r w:rsidR="00C85D3D">
              <w:t>, 2015</w:t>
            </w:r>
            <w:r w:rsidR="00222245">
              <w:t>.</w:t>
            </w:r>
          </w:p>
        </w:tc>
      </w:tr>
      <w:tr w:rsidR="00421949" w:rsidTr="00C0421A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C0421A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5B68918" wp14:editId="76B65CCB">
                  <wp:extent cx="4267200" cy="3200400"/>
                  <wp:effectExtent l="19050" t="19050" r="0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1020052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</w:r>
            <w:r w:rsidR="002E7910">
              <w:t>View</w:t>
            </w:r>
            <w:r>
              <w:t xml:space="preserve"> of drive point wells GSI-DC-07A and GSI-D</w:t>
            </w:r>
            <w:r w:rsidR="002E7910">
              <w:t>C-07B. Photo taken on June 4</w:t>
            </w:r>
            <w:r w:rsidR="00C85D3D">
              <w:t>, 2015</w:t>
            </w:r>
            <w:r w:rsidR="002E7910">
              <w:t>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Default="00421949" w:rsidP="004B4402">
            <w:pPr>
              <w:pageBreakBefore/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74F52E2" wp14:editId="692B9E09">
                  <wp:extent cx="4267200" cy="3200400"/>
                  <wp:effectExtent l="19050" t="19050" r="0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1020055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8B24EE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</w:r>
            <w:r w:rsidR="008B24EE" w:rsidRPr="008B24EE">
              <w:t>View of</w:t>
            </w:r>
            <w:r w:rsidRPr="008B24EE">
              <w:t xml:space="preserve"> drive point wells GSI-DC-08A and GSI-D</w:t>
            </w:r>
            <w:r w:rsidR="008B24EE">
              <w:t>C-08B. Photo taken on June</w:t>
            </w:r>
            <w:r w:rsidR="002B005F" w:rsidRPr="008B24EE">
              <w:t> </w:t>
            </w:r>
            <w:r w:rsidR="008B24EE">
              <w:t>4</w:t>
            </w:r>
            <w:r w:rsidR="00C85D3D" w:rsidRPr="008B24EE">
              <w:t>, 2015</w:t>
            </w:r>
            <w:r w:rsidR="00B472F1" w:rsidRPr="008B24EE">
              <w:t>.</w:t>
            </w:r>
          </w:p>
        </w:tc>
      </w:tr>
      <w:tr w:rsidR="00421949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E09D19" wp14:editId="1BF78959">
                  <wp:extent cx="4267200" cy="3200400"/>
                  <wp:effectExtent l="19050" t="1905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102005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6D5BA3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</w:t>
            </w:r>
            <w:r w:rsidRPr="00342FC6">
              <w:rPr>
                <w:b/>
              </w:rPr>
              <w:t>:</w:t>
            </w:r>
            <w:r w:rsidR="00360C0F">
              <w:t xml:space="preserve"> </w:t>
            </w:r>
            <w:r w:rsidR="00360C0F">
              <w:tab/>
            </w:r>
            <w:r w:rsidR="006D5BA3">
              <w:t xml:space="preserve">View </w:t>
            </w:r>
            <w:r>
              <w:t>of drive point wells GSI-DC-09A and GSI-D</w:t>
            </w:r>
            <w:r w:rsidR="00C85D3D">
              <w:t xml:space="preserve">C-09B. Photo taken on </w:t>
            </w:r>
            <w:r w:rsidR="006D5BA3">
              <w:t>June 4</w:t>
            </w:r>
            <w:r w:rsidR="00C85D3D">
              <w:t>, 2015</w:t>
            </w:r>
            <w:r w:rsidR="00360C0F">
              <w:t>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EAA3F09" wp14:editId="244102B5">
                  <wp:extent cx="4267200" cy="3200400"/>
                  <wp:effectExtent l="19050" t="19050" r="0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1020061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  <w:t>View of drive point wells GSI-DC-10A and GSI-D</w:t>
            </w:r>
            <w:r w:rsidR="006D5BA3">
              <w:t>C-10B. Photo taken on June 4</w:t>
            </w:r>
            <w:r>
              <w:t xml:space="preserve">, </w:t>
            </w:r>
            <w:r w:rsidR="00C85D3D">
              <w:t>2015</w:t>
            </w:r>
            <w:r w:rsidR="00B472F1">
              <w:t>.</w:t>
            </w:r>
          </w:p>
        </w:tc>
      </w:tr>
      <w:tr w:rsidR="00421949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79532B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E94FC54" wp14:editId="34A11575">
                  <wp:extent cx="4267200" cy="3200400"/>
                  <wp:effectExtent l="19050" t="19050" r="0" b="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3180007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744547" w:rsidP="00AF7A0A">
            <w:pPr>
              <w:spacing w:before="60" w:after="60" w:line="240" w:lineRule="auto"/>
              <w:ind w:left="1055" w:hanging="1055"/>
            </w:pPr>
            <w:r>
              <w:rPr>
                <w:b/>
              </w:rPr>
              <w:t>Photo 10</w:t>
            </w:r>
            <w:r w:rsidRPr="00342FC6">
              <w:rPr>
                <w:b/>
              </w:rPr>
              <w:t>:</w:t>
            </w:r>
            <w:r w:rsidR="00886249">
              <w:t xml:space="preserve"> </w:t>
            </w:r>
            <w:r w:rsidR="00886249">
              <w:tab/>
            </w:r>
            <w:r>
              <w:t>View of drive point well GSI-</w:t>
            </w:r>
            <w:r w:rsidR="006D5BA3">
              <w:t>HA-01A. Photo taken on June 1</w:t>
            </w:r>
            <w:r w:rsidR="00F10E84">
              <w:t>, 2015</w:t>
            </w:r>
            <w:r w:rsidR="00B472F1">
              <w:t>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21949">
            <w:pPr>
              <w:pageBreakBefore/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75AEB79" wp14:editId="56086223">
                  <wp:extent cx="4267200" cy="3200400"/>
                  <wp:effectExtent l="19050" t="19050" r="0" b="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3180009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11</w:t>
            </w:r>
            <w:r w:rsidRPr="00342FC6">
              <w:rPr>
                <w:b/>
              </w:rPr>
              <w:t>:</w:t>
            </w:r>
            <w:r w:rsidR="00886249">
              <w:t xml:space="preserve"> </w:t>
            </w:r>
            <w:r w:rsidR="00886249">
              <w:tab/>
            </w:r>
            <w:r w:rsidR="00BF2D8B">
              <w:tab/>
            </w:r>
            <w:r>
              <w:t>View of drive point well GSI-</w:t>
            </w:r>
            <w:r w:rsidR="007D1FC2">
              <w:t>HA-02A. Photo taken on June 1</w:t>
            </w:r>
            <w:r w:rsidR="00F10E84">
              <w:t>, 2015</w:t>
            </w:r>
            <w:r>
              <w:t>.</w:t>
            </w:r>
          </w:p>
        </w:tc>
      </w:tr>
      <w:tr w:rsidR="00421949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  <w:p w:rsidR="00886249" w:rsidRPr="0079532B" w:rsidRDefault="008862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  <w:tr w:rsidR="00421949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F9370B2" wp14:editId="3657354E">
                  <wp:extent cx="4267200" cy="3200400"/>
                  <wp:effectExtent l="19050" t="19050" r="0" b="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P3180011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4547" w:rsidRDefault="00744547" w:rsidP="007D1FC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>View of drive point well GSI-HA-03A. Photo taken</w:t>
            </w:r>
            <w:r w:rsidR="007D1FC2">
              <w:t xml:space="preserve"> on June 1</w:t>
            </w:r>
            <w:r w:rsidR="00F10E84">
              <w:t>, 2015</w:t>
            </w:r>
            <w:r>
              <w:t>.</w:t>
            </w:r>
          </w:p>
        </w:tc>
      </w:tr>
      <w:tr w:rsidR="00421949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Default="00421949" w:rsidP="004B4402">
            <w:pPr>
              <w:spacing w:after="0" w:line="240" w:lineRule="auto"/>
            </w:pPr>
          </w:p>
        </w:tc>
      </w:tr>
    </w:tbl>
    <w:p w:rsidR="008A279F" w:rsidRDefault="008A279F" w:rsidP="005B789F">
      <w:pPr>
        <w:spacing w:after="0" w:line="240" w:lineRule="auto"/>
      </w:pPr>
    </w:p>
    <w:p w:rsidR="00C46333" w:rsidRDefault="00C46333" w:rsidP="005B789F">
      <w:pPr>
        <w:spacing w:after="0" w:line="240" w:lineRule="auto"/>
      </w:pPr>
    </w:p>
    <w:p w:rsidR="00886249" w:rsidRDefault="00886249" w:rsidP="005B789F">
      <w:pPr>
        <w:spacing w:after="0" w:line="240" w:lineRule="auto"/>
      </w:pPr>
    </w:p>
    <w:tbl>
      <w:tblPr>
        <w:tblStyle w:val="TableGrid"/>
        <w:tblW w:w="9356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56"/>
      </w:tblGrid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E63F6E9" wp14:editId="4C0410E0">
                  <wp:extent cx="4267200" cy="3200400"/>
                  <wp:effectExtent l="19050" t="19050" r="0" b="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P3180015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>View of drive point well GSI-</w:t>
            </w:r>
            <w:r w:rsidR="007D1FC2">
              <w:t>HA-04A. Photo taken on June 1</w:t>
            </w:r>
            <w:r w:rsidR="00F10E84">
              <w:t>, 2015</w:t>
            </w:r>
            <w:r>
              <w:t>.</w:t>
            </w:r>
          </w:p>
        </w:tc>
      </w:tr>
      <w:tr w:rsidR="00C46333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BF2D8B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E69F7ED" wp14:editId="4259285F">
                  <wp:extent cx="4267200" cy="3200400"/>
                  <wp:effectExtent l="19050" t="19050" r="0" b="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P3180013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14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>View of drive point well GSI-</w:t>
            </w:r>
            <w:r w:rsidR="007D1FC2">
              <w:t>HA-05A. Photo taken on June 1</w:t>
            </w:r>
            <w:r w:rsidR="00F10E84">
              <w:t>, 2015</w:t>
            </w:r>
            <w:r w:rsidR="00B472F1">
              <w:t>.</w:t>
            </w: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Default="009D6547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CEE66A9" wp14:editId="20E52BF3">
                  <wp:extent cx="4266000" cy="3199500"/>
                  <wp:effectExtent l="19050" t="19050" r="1270" b="127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1010006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0700" w:rsidRDefault="00FC0700" w:rsidP="0022224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C46333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 w:rsidRPr="006B4B15">
              <w:rPr>
                <w:b/>
              </w:rPr>
              <w:t>Photo 15:</w:t>
            </w:r>
            <w:r w:rsidR="00BF2D8B">
              <w:tab/>
            </w:r>
            <w:r w:rsidR="00197089">
              <w:tab/>
            </w:r>
            <w:r w:rsidRPr="006B4B15">
              <w:t>View of well M</w:t>
            </w:r>
            <w:r w:rsidR="00597E32" w:rsidRPr="006B4B15">
              <w:t>W09-15. Photo taken on June 1</w:t>
            </w:r>
            <w:r w:rsidR="009D6547" w:rsidRPr="006B4B15">
              <w:t>, 2015</w:t>
            </w:r>
            <w:r w:rsidRPr="006B4B15">
              <w:t>.</w:t>
            </w:r>
          </w:p>
        </w:tc>
      </w:tr>
      <w:tr w:rsidR="00C46333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BF2D8B">
        <w:trPr>
          <w:trHeight w:hRule="exact" w:val="216"/>
          <w:jc w:val="center"/>
        </w:trPr>
        <w:tc>
          <w:tcPr>
            <w:tcW w:w="9356" w:type="dxa"/>
            <w:tcBorders>
              <w:left w:val="nil"/>
              <w:bottom w:val="single" w:sz="4" w:space="0" w:color="auto"/>
              <w:right w:val="nil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bottom w:val="nil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bottom w:val="nil"/>
            </w:tcBorders>
            <w:vAlign w:val="center"/>
          </w:tcPr>
          <w:p w:rsidR="00C46333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432F949" wp14:editId="12925A69">
                  <wp:extent cx="4267200" cy="3200400"/>
                  <wp:effectExtent l="19050" t="19050" r="0" b="0"/>
                  <wp:docPr id="107" name="Pictu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3200074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A812EF">
        <w:trPr>
          <w:jc w:val="center"/>
        </w:trPr>
        <w:tc>
          <w:tcPr>
            <w:tcW w:w="9356" w:type="dxa"/>
            <w:tcBorders>
              <w:top w:val="nil"/>
              <w:bottom w:val="nil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16</w:t>
            </w:r>
            <w:r w:rsidRPr="00342FC6">
              <w:rPr>
                <w:b/>
              </w:rPr>
              <w:t>:</w:t>
            </w:r>
            <w:r w:rsidR="00770E76">
              <w:t xml:space="preserve"> </w:t>
            </w:r>
            <w:r w:rsidR="00BF2D8B">
              <w:tab/>
            </w:r>
            <w:r w:rsidR="00770E76">
              <w:tab/>
              <w:t xml:space="preserve">View of </w:t>
            </w:r>
            <w:r>
              <w:t>well M</w:t>
            </w:r>
            <w:r w:rsidR="00597E32">
              <w:t>W09-16. Photo taken on June 1</w:t>
            </w:r>
            <w:r w:rsidR="00882388">
              <w:t>, 2015</w:t>
            </w:r>
            <w:r>
              <w:t>.</w:t>
            </w: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bottom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65E8AA2" wp14:editId="23F97199">
                  <wp:extent cx="4267200" cy="3200400"/>
                  <wp:effectExtent l="19050" t="19050" r="0" b="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1030078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A812E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>View of well M</w:t>
            </w:r>
            <w:r w:rsidR="00A812EF">
              <w:t>W09-17. Photo taken on June 2</w:t>
            </w:r>
            <w:r w:rsidR="00C85D3D">
              <w:t>, 2015</w:t>
            </w:r>
            <w:r w:rsidR="00B472F1">
              <w:t>.</w:t>
            </w:r>
          </w:p>
        </w:tc>
      </w:tr>
      <w:tr w:rsidR="00C46333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DB1B86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A076645" wp14:editId="08EB59E2">
                  <wp:extent cx="4267200" cy="3200400"/>
                  <wp:effectExtent l="19050" t="19050" r="0" b="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P3200078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C344B4">
            <w:pPr>
              <w:spacing w:before="60" w:after="60" w:line="240" w:lineRule="auto"/>
              <w:ind w:left="1008" w:hanging="1008"/>
              <w:jc w:val="left"/>
            </w:pPr>
            <w:r>
              <w:rPr>
                <w:b/>
              </w:rPr>
              <w:t>Photo 18</w:t>
            </w:r>
            <w:r w:rsidRPr="00342FC6">
              <w:rPr>
                <w:b/>
              </w:rPr>
              <w:t>:</w:t>
            </w:r>
            <w:r w:rsidR="00197089">
              <w:rPr>
                <w:b/>
              </w:rPr>
              <w:tab/>
            </w:r>
            <w:r>
              <w:t xml:space="preserve"> </w:t>
            </w:r>
            <w:r>
              <w:tab/>
              <w:t>View of well M</w:t>
            </w:r>
            <w:r w:rsidR="00A812EF">
              <w:t>W09-18. Photo taken on June 2</w:t>
            </w:r>
            <w:r w:rsidR="00DB1B86">
              <w:t>, 2015</w:t>
            </w:r>
            <w:r>
              <w:t>.</w:t>
            </w: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bottom w:val="nil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E1A018B" wp14:editId="16B9E905">
                  <wp:extent cx="4267200" cy="3200400"/>
                  <wp:effectExtent l="19050" t="19050" r="0" b="0"/>
                  <wp:docPr id="108" name="Pictu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P3200076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19</w:t>
            </w:r>
            <w:r w:rsidRPr="00342FC6">
              <w:rPr>
                <w:b/>
              </w:rPr>
              <w:t>:</w:t>
            </w:r>
            <w:r w:rsidR="00BF2D8B">
              <w:tab/>
            </w:r>
            <w:r w:rsidR="00197089">
              <w:tab/>
            </w:r>
            <w:r>
              <w:t>View of well M</w:t>
            </w:r>
            <w:r w:rsidR="00A812EF">
              <w:t>W09-19. Photo taken on June 2</w:t>
            </w:r>
            <w:r w:rsidR="00882388">
              <w:t>, 2015</w:t>
            </w:r>
            <w:r>
              <w:t>.</w:t>
            </w:r>
          </w:p>
        </w:tc>
      </w:tr>
      <w:tr w:rsidR="00C46333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1767F79" wp14:editId="1A05277E">
                  <wp:extent cx="4267200" cy="3200400"/>
                  <wp:effectExtent l="19050" t="19050" r="0" b="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P3200049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744547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>View of</w:t>
            </w:r>
            <w:r w:rsidR="00B472F1">
              <w:t xml:space="preserve"> </w:t>
            </w:r>
            <w:r>
              <w:t>well</w:t>
            </w:r>
            <w:r w:rsidR="00B472F1">
              <w:t xml:space="preserve"> </w:t>
            </w:r>
            <w:r>
              <w:t>CH-P-13</w:t>
            </w:r>
            <w:r w:rsidR="00882388">
              <w:t xml:space="preserve">-01/10. Photo </w:t>
            </w:r>
            <w:r w:rsidR="00A812EF">
              <w:t>taken on June 1</w:t>
            </w:r>
            <w:r w:rsidR="00882388">
              <w:t>, 2015</w:t>
            </w:r>
            <w:r>
              <w:t>.</w:t>
            </w: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pageBreakBefore/>
              <w:spacing w:after="0" w:line="240" w:lineRule="auto"/>
            </w:pPr>
          </w:p>
        </w:tc>
      </w:tr>
      <w:tr w:rsidR="00C46333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9B2525C" wp14:editId="490E8D1B">
                  <wp:extent cx="4267200" cy="3200400"/>
                  <wp:effectExtent l="19050" t="19050" r="0" b="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1020039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21</w:t>
            </w:r>
            <w:r w:rsidR="00744547" w:rsidRPr="00342FC6">
              <w:rPr>
                <w:b/>
              </w:rPr>
              <w:t>:</w:t>
            </w:r>
            <w:r w:rsidR="00744547">
              <w:t xml:space="preserve"> </w:t>
            </w:r>
            <w:r w:rsidR="00744547">
              <w:tab/>
            </w:r>
            <w:r w:rsidR="00BF2D8B">
              <w:tab/>
            </w:r>
            <w:r>
              <w:t xml:space="preserve">View of </w:t>
            </w:r>
            <w:r w:rsidRPr="00B02269">
              <w:t>well</w:t>
            </w:r>
            <w:r w:rsidR="008B24EE">
              <w:t>s</w:t>
            </w:r>
            <w:r w:rsidRPr="00B02269">
              <w:t xml:space="preserve"> CH-P-13-03/50</w:t>
            </w:r>
            <w:r w:rsidR="008B24EE">
              <w:t xml:space="preserve"> and CH-P-13-03/10</w:t>
            </w:r>
            <w:r w:rsidRPr="00B02269">
              <w:t>. Photo taken</w:t>
            </w:r>
            <w:r w:rsidR="00B02269">
              <w:t xml:space="preserve"> on June 1</w:t>
            </w:r>
            <w:r>
              <w:t>, 2015.</w:t>
            </w:r>
          </w:p>
        </w:tc>
      </w:tr>
      <w:tr w:rsidR="00C46333" w:rsidTr="00BF2D8B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BF2D8B">
        <w:trPr>
          <w:trHeight w:hRule="exact" w:val="216"/>
          <w:jc w:val="center"/>
        </w:trPr>
        <w:tc>
          <w:tcPr>
            <w:tcW w:w="93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A812EF">
        <w:trPr>
          <w:trHeight w:hRule="exact" w:val="5184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0436346" wp14:editId="04442570">
                  <wp:extent cx="4267200" cy="3200400"/>
                  <wp:effectExtent l="19050" t="1905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1020045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A812EF">
        <w:trPr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22</w:t>
            </w:r>
            <w:r w:rsidR="00744547" w:rsidRPr="00342FC6">
              <w:rPr>
                <w:b/>
              </w:rPr>
              <w:t>:</w:t>
            </w:r>
            <w:r w:rsidR="00744547">
              <w:t xml:space="preserve"> </w:t>
            </w:r>
            <w:r w:rsidR="00BF2D8B">
              <w:tab/>
            </w:r>
            <w:r w:rsidR="00744547">
              <w:tab/>
            </w:r>
            <w:r>
              <w:t>View of well</w:t>
            </w:r>
            <w:r w:rsidR="00EF43E0">
              <w:t>s</w:t>
            </w:r>
            <w:r>
              <w:t xml:space="preserve"> CH-P-1</w:t>
            </w:r>
            <w:r w:rsidR="00B02269">
              <w:t>3-04/10</w:t>
            </w:r>
            <w:r w:rsidR="008F11E7">
              <w:t xml:space="preserve"> and CH-P-13-04/35</w:t>
            </w:r>
            <w:r w:rsidR="00B02269">
              <w:t>. Photo taken on June 1</w:t>
            </w:r>
            <w:r>
              <w:t>, 2015.</w:t>
            </w:r>
          </w:p>
        </w:tc>
      </w:tr>
      <w:tr w:rsidR="00C46333" w:rsidTr="00A812EF">
        <w:trPr>
          <w:trHeight w:hRule="exact" w:val="288"/>
          <w:jc w:val="center"/>
        </w:trPr>
        <w:tc>
          <w:tcPr>
            <w:tcW w:w="9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</w:tbl>
    <w:p w:rsidR="00C46333" w:rsidRDefault="00C46333" w:rsidP="005B789F">
      <w:pPr>
        <w:spacing w:after="0" w:line="240" w:lineRule="auto"/>
      </w:pPr>
    </w:p>
    <w:p w:rsidR="00C46333" w:rsidRDefault="00C46333" w:rsidP="005B789F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FB59903" wp14:editId="34BBDC16">
                  <wp:extent cx="4267200" cy="3200400"/>
                  <wp:effectExtent l="19050" t="19050" r="0" b="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1030075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23</w:t>
            </w:r>
            <w:r w:rsidR="006D477B" w:rsidRPr="00342FC6">
              <w:rPr>
                <w:b/>
              </w:rPr>
              <w:t>:</w:t>
            </w:r>
            <w:r w:rsidR="00197089">
              <w:rPr>
                <w:b/>
              </w:rPr>
              <w:tab/>
            </w:r>
            <w:r w:rsidR="00BF2D8B">
              <w:tab/>
            </w:r>
            <w:r w:rsidR="006D477B">
              <w:t>View of well CH-P-13</w:t>
            </w:r>
            <w:r w:rsidR="00217124">
              <w:t>-05/50. Photo taken on June 1</w:t>
            </w:r>
            <w:r w:rsidR="00C85D3D">
              <w:t>, 2015</w:t>
            </w:r>
            <w:r w:rsidR="006D477B">
              <w:t>.</w:t>
            </w:r>
          </w:p>
        </w:tc>
      </w:tr>
      <w:tr w:rsidR="00C46333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46333" w:rsidRPr="0079532B" w:rsidRDefault="00C46333" w:rsidP="00F6224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C46333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C46333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333" w:rsidRDefault="009D6547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7D283A4" wp14:editId="0210EC72">
                  <wp:extent cx="4266000" cy="3199500"/>
                  <wp:effectExtent l="19050" t="19050" r="1270" b="127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1010003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noFill/>
                          <a:ln w="3175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  <a:headEnd type="none" w="med" len="med"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6333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333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24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 xml:space="preserve">View of well </w:t>
            </w:r>
            <w:r w:rsidR="008C0B9C">
              <w:t>GLL07-01. Photo taken on June 1</w:t>
            </w:r>
            <w:r w:rsidR="009D6547">
              <w:t>, 2015</w:t>
            </w:r>
            <w:r w:rsidR="006D477B">
              <w:t>.</w:t>
            </w:r>
          </w:p>
        </w:tc>
      </w:tr>
      <w:tr w:rsidR="00C46333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6333" w:rsidRDefault="00C46333" w:rsidP="00F6224C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0A5B73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044A6E1" wp14:editId="34C2BFCF">
                  <wp:extent cx="4267200" cy="3200400"/>
                  <wp:effectExtent l="19050" t="1905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1010021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25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 xml:space="preserve">View of </w:t>
            </w:r>
            <w:r w:rsidR="006D477B" w:rsidRPr="007707AE">
              <w:t>well GL</w:t>
            </w:r>
            <w:r w:rsidR="000A5B73" w:rsidRPr="007707AE">
              <w:t>L07-02. Photo taken</w:t>
            </w:r>
            <w:r w:rsidR="007707AE">
              <w:t xml:space="preserve"> on June 3</w:t>
            </w:r>
            <w:r w:rsidR="000A5B73">
              <w:t>, 2015</w:t>
            </w:r>
            <w:r w:rsidR="006D477B">
              <w:t>.</w:t>
            </w: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0B2FA70" wp14:editId="5D3E6384">
                  <wp:extent cx="4267200" cy="3200400"/>
                  <wp:effectExtent l="19050" t="1905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1020042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26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>View of well GL</w:t>
            </w:r>
            <w:r w:rsidR="008C0B9C">
              <w:t>L07-03. Photo taken on June 1</w:t>
            </w:r>
            <w:r w:rsidR="00C85D3D">
              <w:t>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6B4B15" w:rsidRDefault="009D6547" w:rsidP="00E926B1">
            <w:pPr>
              <w:spacing w:before="60" w:after="60" w:line="240" w:lineRule="auto"/>
              <w:jc w:val="center"/>
            </w:pPr>
            <w:r w:rsidRPr="006B4B15">
              <w:rPr>
                <w:noProof/>
                <w:lang w:eastAsia="en-CA"/>
              </w:rPr>
              <w:drawing>
                <wp:inline distT="0" distB="0" distL="0" distR="0" wp14:anchorId="732ED0B0" wp14:editId="6608DC35">
                  <wp:extent cx="4267200" cy="3200400"/>
                  <wp:effectExtent l="19050" t="1905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1010009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6B4B15" w:rsidRDefault="006D477B" w:rsidP="002B005F">
            <w:pPr>
              <w:spacing w:before="60" w:after="60" w:line="240" w:lineRule="auto"/>
              <w:ind w:left="1008" w:hanging="1008"/>
            </w:pPr>
            <w:r w:rsidRPr="006B4B15">
              <w:rPr>
                <w:b/>
              </w:rPr>
              <w:t>Photo 2</w:t>
            </w:r>
            <w:r w:rsidR="00360C0F" w:rsidRPr="006B4B15">
              <w:rPr>
                <w:b/>
              </w:rPr>
              <w:t>7</w:t>
            </w:r>
            <w:r w:rsidRPr="006B4B15">
              <w:rPr>
                <w:b/>
              </w:rPr>
              <w:t>:</w:t>
            </w:r>
            <w:r w:rsidR="002B005F" w:rsidRPr="006B4B15">
              <w:tab/>
            </w:r>
            <w:r w:rsidR="00197089">
              <w:tab/>
            </w:r>
            <w:r w:rsidRPr="006B4B15">
              <w:t>View of well M</w:t>
            </w:r>
            <w:r w:rsidR="008C0B9C" w:rsidRPr="006B4B15">
              <w:t>W09-13. Photo taken on June 1</w:t>
            </w:r>
            <w:r w:rsidR="009D6547" w:rsidRPr="006B4B15">
              <w:t>, 2015</w:t>
            </w:r>
            <w:r w:rsidRPr="006B4B15">
              <w:t>.</w:t>
            </w: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Pr="006B4B15" w:rsidRDefault="00F6584C" w:rsidP="00F618DB">
            <w:pPr>
              <w:spacing w:after="0" w:line="240" w:lineRule="auto"/>
            </w:pP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6B4B15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6B4B15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Pr="006B4B15" w:rsidRDefault="009D6547" w:rsidP="00E926B1">
            <w:pPr>
              <w:spacing w:before="60" w:after="60" w:line="240" w:lineRule="auto"/>
              <w:jc w:val="center"/>
            </w:pPr>
            <w:r w:rsidRPr="006B4B15">
              <w:rPr>
                <w:noProof/>
                <w:lang w:eastAsia="en-CA"/>
              </w:rPr>
              <w:drawing>
                <wp:inline distT="0" distB="0" distL="0" distR="0" wp14:anchorId="55D88618" wp14:editId="6E9D2041">
                  <wp:extent cx="4267200" cy="3200400"/>
                  <wp:effectExtent l="19050" t="1905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1010012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6B4B15" w:rsidRDefault="00360C0F" w:rsidP="002B005F">
            <w:pPr>
              <w:spacing w:before="60" w:after="60" w:line="240" w:lineRule="auto"/>
              <w:ind w:left="1008" w:hanging="1008"/>
            </w:pPr>
            <w:r w:rsidRPr="006B4B15">
              <w:rPr>
                <w:b/>
              </w:rPr>
              <w:t>Photo 28</w:t>
            </w:r>
            <w:r w:rsidR="006D477B" w:rsidRPr="006B4B15">
              <w:rPr>
                <w:b/>
              </w:rPr>
              <w:t>:</w:t>
            </w:r>
            <w:r w:rsidR="006D477B" w:rsidRPr="006B4B15">
              <w:t xml:space="preserve"> </w:t>
            </w:r>
            <w:r w:rsidR="006D477B" w:rsidRPr="006B4B15">
              <w:tab/>
            </w:r>
            <w:r w:rsidR="00BF2D8B">
              <w:tab/>
            </w:r>
            <w:r w:rsidR="006D477B" w:rsidRPr="006B4B15">
              <w:t>View of well M</w:t>
            </w:r>
            <w:r w:rsidR="00655735" w:rsidRPr="006B4B15">
              <w:t>W09-14. Photo taken on June 1</w:t>
            </w:r>
            <w:r w:rsidR="009D6547" w:rsidRPr="006B4B15">
              <w:t>, 2015</w:t>
            </w:r>
            <w:r w:rsidR="006D477B" w:rsidRPr="006B4B15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9D6547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CD40898" wp14:editId="3D5A5595">
                  <wp:extent cx="4267200" cy="3200400"/>
                  <wp:effectExtent l="19050" t="1905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1010015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BF2D8B">
              <w:tab/>
            </w:r>
            <w:r w:rsidR="006D477B">
              <w:tab/>
              <w:t>View of well GSI-PC-02A and GSI-</w:t>
            </w:r>
            <w:r w:rsidR="00156455">
              <w:t>PC-02B. Photo taken on June 3</w:t>
            </w:r>
            <w:r w:rsidR="009D6547">
              <w:t>, 2015</w:t>
            </w:r>
            <w:r w:rsidR="006D477B">
              <w:t>.</w:t>
            </w: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891621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39B2F09" wp14:editId="03685A7E">
                  <wp:extent cx="4267200" cy="3200400"/>
                  <wp:effectExtent l="19050" t="1905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1020030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Pr="006B4B15" w:rsidRDefault="00360C0F" w:rsidP="002B005F">
            <w:pPr>
              <w:spacing w:before="60" w:after="60" w:line="240" w:lineRule="auto"/>
              <w:ind w:left="1008" w:hanging="1008"/>
            </w:pPr>
            <w:r w:rsidRPr="006B4B15">
              <w:rPr>
                <w:b/>
              </w:rPr>
              <w:t>Photo 30</w:t>
            </w:r>
            <w:r w:rsidR="006D477B" w:rsidRPr="006B4B15">
              <w:rPr>
                <w:b/>
              </w:rPr>
              <w:t>:</w:t>
            </w:r>
            <w:r w:rsidRPr="006B4B15">
              <w:t xml:space="preserve"> </w:t>
            </w:r>
            <w:r w:rsidR="00BF2D8B">
              <w:tab/>
            </w:r>
            <w:r w:rsidRPr="006B4B15">
              <w:tab/>
            </w:r>
            <w:r w:rsidR="001A02EA" w:rsidRPr="006B4B15">
              <w:t>General l</w:t>
            </w:r>
            <w:r w:rsidRPr="006B4B15">
              <w:t>ocation</w:t>
            </w:r>
            <w:r w:rsidR="006D477B" w:rsidRPr="006B4B15">
              <w:t xml:space="preserve"> of well GSI-PC-03A and GSI-</w:t>
            </w:r>
            <w:r w:rsidR="00BF30A1" w:rsidRPr="006B4B15">
              <w:t>PC-03B. Photo taken on June 3</w:t>
            </w:r>
            <w:r w:rsidR="00891621" w:rsidRPr="006B4B15">
              <w:t>, 2015</w:t>
            </w:r>
            <w:r w:rsidR="006D477B" w:rsidRPr="006B4B15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73479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75511C3" wp14:editId="15976598">
                  <wp:extent cx="4267200" cy="3200400"/>
                  <wp:effectExtent l="19050" t="19050" r="0" b="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1020033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31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>View of well</w:t>
            </w:r>
            <w:r w:rsidR="001A02EA">
              <w:t>s</w:t>
            </w:r>
            <w:r w:rsidR="006D477B">
              <w:t xml:space="preserve"> GSI-PC-04A and GSI-</w:t>
            </w:r>
            <w:r w:rsidR="00BF30A1">
              <w:t>PC-04B. Photo taken on June 3</w:t>
            </w:r>
            <w:r w:rsidR="00373479">
              <w:t>, 2015</w:t>
            </w:r>
            <w:r w:rsidR="006D477B">
              <w:t>.</w:t>
            </w: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42AC71F" wp14:editId="7825B14C">
                  <wp:extent cx="4267200" cy="3200400"/>
                  <wp:effectExtent l="19050" t="19050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1020036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32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>View of well</w:t>
            </w:r>
            <w:r w:rsidR="001A02EA">
              <w:t>s</w:t>
            </w:r>
            <w:r w:rsidR="006D477B">
              <w:t xml:space="preserve"> GSI-PC-05A and GSI-</w:t>
            </w:r>
            <w:r w:rsidR="00BF30A1">
              <w:t>PC-05B. Photo taken on June 3</w:t>
            </w:r>
            <w:r w:rsidR="00C85D3D">
              <w:t>, 2015</w:t>
            </w:r>
            <w:r w:rsidR="00B472F1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0A5B73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810838E" wp14:editId="3C93AADD">
                  <wp:extent cx="4267200" cy="3200400"/>
                  <wp:effectExtent l="19050" t="1905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1020027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BF2D8B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360C0F" w:rsidP="004D6C92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6D477B" w:rsidRPr="00342FC6">
              <w:rPr>
                <w:b/>
              </w:rPr>
              <w:t>:</w:t>
            </w:r>
            <w:r w:rsidR="00770E76">
              <w:rPr>
                <w:b/>
              </w:rPr>
              <w:t xml:space="preserve"> </w:t>
            </w:r>
            <w:r w:rsidR="00BF2D8B">
              <w:rPr>
                <w:b/>
              </w:rPr>
              <w:tab/>
            </w:r>
            <w:r w:rsidR="00197089">
              <w:rPr>
                <w:b/>
              </w:rPr>
              <w:tab/>
            </w:r>
            <w:r w:rsidR="008B4FA4">
              <w:t xml:space="preserve">View </w:t>
            </w:r>
            <w:r w:rsidR="006D477B">
              <w:t>of well M</w:t>
            </w:r>
            <w:r w:rsidR="004D6C92">
              <w:t>P09-02. Photo taken on June 3</w:t>
            </w:r>
            <w:r w:rsidR="000A5B73">
              <w:t>, 2015</w:t>
            </w:r>
            <w:r>
              <w:t>.</w:t>
            </w: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  <w:p w:rsidR="004D6C92" w:rsidRPr="0079532B" w:rsidRDefault="004D6C92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9D6547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4566FD9" wp14:editId="430DBEEF">
                  <wp:extent cx="4267200" cy="3200400"/>
                  <wp:effectExtent l="19050" t="1905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1010018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>View of well M</w:t>
            </w:r>
            <w:r w:rsidR="004D6C92">
              <w:t>P09-03. Photo taken on June 3</w:t>
            </w:r>
            <w:r w:rsidR="009D6547">
              <w:t>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  <w:p w:rsidR="00CA2292" w:rsidRDefault="00CA2292" w:rsidP="00F618DB">
            <w:pPr>
              <w:spacing w:after="0" w:line="240" w:lineRule="auto"/>
            </w:pPr>
          </w:p>
          <w:p w:rsidR="00CA2292" w:rsidRDefault="00CA2292" w:rsidP="00F618DB">
            <w:pPr>
              <w:spacing w:after="0" w:line="240" w:lineRule="auto"/>
            </w:pPr>
          </w:p>
        </w:tc>
      </w:tr>
    </w:tbl>
    <w:p w:rsidR="00F6584C" w:rsidRDefault="00F6584C" w:rsidP="00F6584C">
      <w:pPr>
        <w:spacing w:after="0" w:line="240" w:lineRule="auto"/>
      </w:pPr>
    </w:p>
    <w:p w:rsidR="004D6C92" w:rsidRDefault="004D6C92" w:rsidP="00F6584C">
      <w:pPr>
        <w:spacing w:after="0" w:line="240" w:lineRule="auto"/>
      </w:pPr>
    </w:p>
    <w:p w:rsidR="00F658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0A5B73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782F53F" wp14:editId="36074907">
                  <wp:extent cx="4267200" cy="3200400"/>
                  <wp:effectExtent l="19050" t="1905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1010024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>View of well</w:t>
            </w:r>
            <w:r w:rsidR="004D6C92">
              <w:t xml:space="preserve"> MP09-08. Photo taken on June 3</w:t>
            </w:r>
            <w:r w:rsidR="000A5B73">
              <w:t>, 2015</w:t>
            </w:r>
            <w:r w:rsidR="00B472F1">
              <w:t>.</w:t>
            </w: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1C43F91" wp14:editId="20C787DA">
                  <wp:extent cx="4267200" cy="3200400"/>
                  <wp:effectExtent l="19050" t="19050" r="0" b="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P3190041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>View of well W141030</w:t>
            </w:r>
            <w:r w:rsidR="004D6C92">
              <w:t>83BH01. Photo taken on June 3</w:t>
            </w:r>
            <w:r w:rsidR="00F10E84">
              <w:t>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ED7CFE3" wp14:editId="384F46A7">
                  <wp:extent cx="4267200" cy="3200400"/>
                  <wp:effectExtent l="19050" t="19050" r="0" b="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P3190037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84C" w:rsidRDefault="00F6584C" w:rsidP="00F618DB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6D477B" w:rsidRPr="00342FC6">
              <w:rPr>
                <w:b/>
              </w:rPr>
              <w:t>:</w:t>
            </w:r>
            <w:r w:rsidR="002B005F">
              <w:tab/>
            </w:r>
            <w:r w:rsidR="00197089">
              <w:tab/>
            </w:r>
            <w:r w:rsidR="006D477B">
              <w:t>View of well W141030</w:t>
            </w:r>
            <w:r w:rsidR="00F67783">
              <w:t>83BH02. Photo taken on June 3</w:t>
            </w:r>
            <w:r w:rsidR="00F10E84">
              <w:t>, 2015</w:t>
            </w:r>
            <w:r w:rsidR="006D477B">
              <w:t>.</w:t>
            </w: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EBB1B24" wp14:editId="3B0CFC62">
                  <wp:extent cx="4267200" cy="3200400"/>
                  <wp:effectExtent l="19050" t="19050" r="0" b="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P3190039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BF2D8B">
              <w:tab/>
            </w:r>
            <w:r w:rsidR="006D477B">
              <w:tab/>
              <w:t>View of well W141030</w:t>
            </w:r>
            <w:r w:rsidR="00F67783">
              <w:t>83BH04. Photo taken on June 3</w:t>
            </w:r>
            <w:r w:rsidR="00F10E84">
              <w:t>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3532EF9" wp14:editId="293DC9D2">
                  <wp:extent cx="4267200" cy="3200400"/>
                  <wp:effectExtent l="19050" t="19050" r="0" b="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3190029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39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BF2D8B">
              <w:tab/>
            </w:r>
            <w:r w:rsidR="006D477B">
              <w:tab/>
              <w:t>View of well M</w:t>
            </w:r>
            <w:r w:rsidR="00B2347A">
              <w:t>P09-04. Photo taken on June 4</w:t>
            </w:r>
            <w:r w:rsidR="00F10E84">
              <w:t>, 2015</w:t>
            </w:r>
            <w:r w:rsidR="006D477B">
              <w:t>.</w:t>
            </w: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0031C45B" wp14:editId="1046788E">
                  <wp:extent cx="4267200" cy="3200400"/>
                  <wp:effectExtent l="19050" t="19050" r="0" b="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3190025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40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>View of well M</w:t>
            </w:r>
            <w:r w:rsidR="00B033E3">
              <w:t>P09-05. Photo taken on June 3</w:t>
            </w:r>
            <w:r w:rsidR="00F10E84">
              <w:t>, 2015</w:t>
            </w:r>
            <w:r w:rsidR="00B472F1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CCB1F9D" wp14:editId="07888741">
                  <wp:extent cx="4267200" cy="3200400"/>
                  <wp:effectExtent l="19050" t="19050" r="0" b="0"/>
                  <wp:docPr id="104" name="Pictu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3200056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41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>View of well</w:t>
            </w:r>
            <w:r w:rsidR="00EF6410">
              <w:t>s</w:t>
            </w:r>
            <w:r w:rsidR="006D477B">
              <w:t xml:space="preserve"> MP09-09 and MP</w:t>
            </w:r>
            <w:r w:rsidR="00B033E3">
              <w:t>09-10. Photo taken on June 2</w:t>
            </w:r>
            <w:r w:rsidR="00882388">
              <w:t>, 2015</w:t>
            </w:r>
            <w:r w:rsidR="00B472F1">
              <w:t>.</w:t>
            </w: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882388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8DC551E" wp14:editId="67BA4E1E">
                  <wp:extent cx="4267200" cy="3200400"/>
                  <wp:effectExtent l="19050" t="19050" r="0" b="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3200058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42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>View of well</w:t>
            </w:r>
            <w:r w:rsidR="00EF6410">
              <w:t>s</w:t>
            </w:r>
            <w:r w:rsidR="006D477B">
              <w:t xml:space="preserve"> MP09-11 and M</w:t>
            </w:r>
            <w:r w:rsidR="00FC2A82">
              <w:t>P09-12. Photo taken on June 2</w:t>
            </w:r>
            <w:r w:rsidR="00882388">
              <w:t>, 2015</w:t>
            </w:r>
            <w:r w:rsidR="00B472F1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C85D3D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8279584" wp14:editId="619FC184">
                  <wp:extent cx="4267200" cy="3200400"/>
                  <wp:effectExtent l="19050" t="19050" r="0" b="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1030072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="006D477B" w:rsidRPr="00342FC6">
              <w:rPr>
                <w:b/>
              </w:rPr>
              <w:t>:</w:t>
            </w:r>
            <w:r w:rsidR="00197089">
              <w:rPr>
                <w:b/>
              </w:rPr>
              <w:t xml:space="preserve"> </w:t>
            </w:r>
            <w:r w:rsidR="002B005F">
              <w:tab/>
            </w:r>
            <w:r w:rsidR="00197089">
              <w:tab/>
            </w:r>
            <w:r w:rsidR="006D477B">
              <w:t>View of well M</w:t>
            </w:r>
            <w:r w:rsidR="00A500A8">
              <w:t>P09-14. Photo taken on June 2</w:t>
            </w:r>
            <w:r w:rsidR="00C85D3D">
              <w:t>, 2015</w:t>
            </w:r>
            <w:r w:rsidR="006D477B">
              <w:t>.</w:t>
            </w: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F10E84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37FED88" wp14:editId="4DC83B85">
                  <wp:extent cx="4267200" cy="3200400"/>
                  <wp:effectExtent l="19050" t="19050" r="0" b="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P3190043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="006D477B" w:rsidRPr="00342FC6">
              <w:rPr>
                <w:b/>
              </w:rPr>
              <w:t>:</w:t>
            </w:r>
            <w:r w:rsidR="006D477B">
              <w:t xml:space="preserve"> </w:t>
            </w:r>
            <w:r w:rsidR="006D477B">
              <w:tab/>
            </w:r>
            <w:r w:rsidR="00BF2D8B">
              <w:tab/>
            </w:r>
            <w:r w:rsidR="006D477B">
              <w:t>View of well</w:t>
            </w:r>
            <w:r w:rsidR="00EF6410">
              <w:t>s</w:t>
            </w:r>
            <w:r w:rsidR="006D477B">
              <w:t xml:space="preserve"> MW09-01</w:t>
            </w:r>
            <w:r w:rsidR="00F10E84">
              <w:t xml:space="preserve"> and MW09-02</w:t>
            </w:r>
            <w:r w:rsidR="006D477B">
              <w:t xml:space="preserve">. </w:t>
            </w:r>
            <w:r w:rsidR="00D1744C">
              <w:t>Photo taken on June 2</w:t>
            </w:r>
            <w:r w:rsidR="00F10E84">
              <w:t>, 2015</w:t>
            </w:r>
            <w:r w:rsidR="006D477B">
              <w:t>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3D8DB56C" wp14:editId="0075B5EC">
                  <wp:extent cx="4267200" cy="3200400"/>
                  <wp:effectExtent l="19050" t="19050" r="0" b="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P3200046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360C0F">
            <w:pPr>
              <w:spacing w:before="60" w:after="60" w:line="240" w:lineRule="auto"/>
            </w:pPr>
          </w:p>
        </w:tc>
      </w:tr>
      <w:tr w:rsidR="00F6584C" w:rsidTr="00BF2D8B">
        <w:trPr>
          <w:trHeight w:hRule="exact" w:val="550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360C0F" w:rsidP="0003001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Pr="00342FC6">
              <w:rPr>
                <w:b/>
              </w:rPr>
              <w:t>:</w:t>
            </w:r>
            <w:r w:rsidR="00770E76" w:rsidRPr="00770E76">
              <w:rPr>
                <w:b/>
              </w:rPr>
              <w:t xml:space="preserve"> </w:t>
            </w:r>
            <w:r w:rsidR="002B005F">
              <w:rPr>
                <w:b/>
              </w:rPr>
              <w:tab/>
            </w:r>
            <w:r w:rsidR="00BF2D8B">
              <w:rPr>
                <w:b/>
              </w:rPr>
              <w:tab/>
            </w:r>
            <w:r w:rsidR="002C1284">
              <w:t>View</w:t>
            </w:r>
            <w:r w:rsidRPr="00770E76">
              <w:t xml:space="preserve"> of well</w:t>
            </w:r>
            <w:r w:rsidR="00EF6410">
              <w:t>s</w:t>
            </w:r>
            <w:r w:rsidRPr="00770E76">
              <w:t xml:space="preserve"> MW09-03 and MW09-04. Photo taken on </w:t>
            </w:r>
            <w:r w:rsidR="00030011" w:rsidRPr="00030011">
              <w:t>June 2,</w:t>
            </w:r>
            <w:r w:rsidR="00030011">
              <w:t xml:space="preserve"> </w:t>
            </w:r>
            <w:r w:rsidR="002C1284">
              <w:t>2015.</w:t>
            </w: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53BA6771" wp14:editId="311F43B3">
                  <wp:extent cx="4267200" cy="3200400"/>
                  <wp:effectExtent l="19050" t="19050" r="0" b="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P3190021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2B005F">
              <w:tab/>
            </w:r>
            <w:r w:rsidR="00BF2D8B">
              <w:tab/>
            </w:r>
            <w:r>
              <w:t>View of well</w:t>
            </w:r>
            <w:r w:rsidR="00EF6410">
              <w:t>s</w:t>
            </w:r>
            <w:r>
              <w:t xml:space="preserve"> MW09-05 and </w:t>
            </w:r>
            <w:r w:rsidR="00811DC0">
              <w:t>MW09-06. Photo taken on June 3</w:t>
            </w:r>
            <w:r>
              <w:t>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F658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584C">
            <w:pPr>
              <w:spacing w:after="0" w:line="240" w:lineRule="auto"/>
              <w:jc w:val="left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BAFF834" wp14:editId="58D1CAE4">
                  <wp:extent cx="4267200" cy="3200400"/>
                  <wp:effectExtent l="19050" t="19050" r="0" b="0"/>
                  <wp:docPr id="103" name="Pictu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3200054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 xml:space="preserve">View of well </w:t>
            </w:r>
            <w:r w:rsidR="00AA3504">
              <w:t>MW09-07. Photo taken on June 3</w:t>
            </w:r>
            <w:r>
              <w:t>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4B58F808" wp14:editId="2F303994">
                  <wp:extent cx="4267200" cy="3200400"/>
                  <wp:effectExtent l="19050" t="19050" r="0" b="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3190031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 xml:space="preserve">View of well </w:t>
            </w:r>
            <w:r w:rsidR="008D2658">
              <w:t>MW09-08. Photo taken on June 4</w:t>
            </w:r>
            <w:r>
              <w:t>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7FC8E5D1" wp14:editId="592579D6">
                  <wp:extent cx="4267200" cy="3200400"/>
                  <wp:effectExtent l="19050" t="19050" r="0" b="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1030066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 xml:space="preserve">View of well MW09-11. Photo taken on </w:t>
            </w:r>
            <w:r w:rsidR="006B0570">
              <w:t>June 2</w:t>
            </w:r>
            <w:r>
              <w:t>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0597FFB" wp14:editId="548F6FFD">
                  <wp:extent cx="4267200" cy="3200400"/>
                  <wp:effectExtent l="19050" t="19050" r="0" b="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P3190035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 xml:space="preserve">View of well </w:t>
            </w:r>
            <w:r w:rsidR="004F11A9">
              <w:t>MW09-20. Photo taken on June 4</w:t>
            </w:r>
            <w:r>
              <w:t>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69E7437" wp14:editId="57DD23FE">
                  <wp:extent cx="4267200" cy="3200400"/>
                  <wp:effectExtent l="19050" t="19050" r="0" b="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3190027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51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BF2D8B">
              <w:tab/>
            </w:r>
            <w:r>
              <w:tab/>
              <w:t xml:space="preserve">View of well </w:t>
            </w:r>
            <w:r w:rsidR="004F11A9">
              <w:t>MW09-21. Photo taken on June 3</w:t>
            </w:r>
            <w:r>
              <w:t>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1F76DCED" wp14:editId="2E062BF7">
                  <wp:extent cx="4267200" cy="3200400"/>
                  <wp:effectExtent l="19050" t="19050" r="0" b="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P3190023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52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 xml:space="preserve">View of well </w:t>
            </w:r>
            <w:r w:rsidR="004F11A9">
              <w:t>MW09-22. Photo taken on June 3</w:t>
            </w:r>
            <w:r>
              <w:t>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pageBreakBefore/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965560C" wp14:editId="2FA2DC2F">
                  <wp:extent cx="4267200" cy="3200400"/>
                  <wp:effectExtent l="19050" t="19050" r="0" b="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3190018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60C0F" w:rsidRDefault="00360C0F" w:rsidP="00360C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53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>
              <w:tab/>
            </w:r>
            <w:r w:rsidR="00BF2D8B">
              <w:tab/>
            </w:r>
            <w:r>
              <w:t xml:space="preserve">View of well </w:t>
            </w:r>
            <w:r w:rsidR="00A949D3">
              <w:t>MW09-23. Photo taken on June 3</w:t>
            </w:r>
            <w:r>
              <w:t>, 2015.</w:t>
            </w:r>
          </w:p>
          <w:p w:rsidR="00F6584C" w:rsidRDefault="00F6584C" w:rsidP="00F618DB">
            <w:pPr>
              <w:spacing w:before="60" w:after="60" w:line="240" w:lineRule="auto"/>
              <w:ind w:left="1008" w:hanging="1008"/>
            </w:pPr>
          </w:p>
        </w:tc>
      </w:tr>
      <w:tr w:rsidR="00F6584C" w:rsidRPr="0079532B" w:rsidTr="00E926B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61AAB53B" wp14:editId="6CF770B2">
                  <wp:extent cx="4267200" cy="3200400"/>
                  <wp:effectExtent l="19050" t="19050" r="0" b="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3190033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197089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54</w:t>
            </w:r>
            <w:r w:rsidRPr="00342FC6">
              <w:rPr>
                <w:b/>
              </w:rPr>
              <w:t>:</w:t>
            </w:r>
            <w:r w:rsidR="00197089">
              <w:t xml:space="preserve"> </w:t>
            </w:r>
            <w:r w:rsidR="00197089">
              <w:tab/>
            </w:r>
            <w:r w:rsidR="00AF7A0A">
              <w:tab/>
            </w:r>
            <w:r>
              <w:t xml:space="preserve">View of well </w:t>
            </w:r>
            <w:r w:rsidR="0010079C">
              <w:t>MW09-24. Photo taken on June 4</w:t>
            </w:r>
            <w:r>
              <w:t>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F6584C" w:rsidRDefault="00F6584C" w:rsidP="00F6584C">
      <w:pPr>
        <w:spacing w:after="0" w:line="240" w:lineRule="auto"/>
      </w:pPr>
    </w:p>
    <w:tbl>
      <w:tblPr>
        <w:tblStyle w:val="TableGrid"/>
        <w:tblW w:w="9360" w:type="dxa"/>
        <w:jc w:val="center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9360"/>
      </w:tblGrid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8D21D9E" wp14:editId="1FC702E7">
                  <wp:extent cx="4267200" cy="3200400"/>
                  <wp:effectExtent l="19050" t="19050" r="0" b="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1030069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55</w:t>
            </w:r>
            <w:r w:rsidRPr="00342FC6">
              <w:rPr>
                <w:b/>
              </w:rPr>
              <w:t>:</w:t>
            </w:r>
            <w:r>
              <w:t xml:space="preserve"> </w:t>
            </w:r>
            <w:r w:rsidR="00BF2D8B">
              <w:tab/>
            </w:r>
            <w:r>
              <w:tab/>
              <w:t>View of well W14103</w:t>
            </w:r>
            <w:r w:rsidR="00471654">
              <w:t>083BH03. Photo taken on June 2</w:t>
            </w:r>
            <w:r>
              <w:t>, 2015.</w:t>
            </w: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RPr="0079532B" w:rsidTr="00BF2D8B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584C" w:rsidRPr="0079532B" w:rsidRDefault="00F6584C" w:rsidP="00F618DB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F6584C" w:rsidTr="00BF2D8B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  <w:tr w:rsidR="00F6584C" w:rsidTr="00E926B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6584C" w:rsidRDefault="00360C0F" w:rsidP="00E926B1">
            <w:pPr>
              <w:spacing w:before="60" w:after="60" w:line="240" w:lineRule="auto"/>
              <w:jc w:val="center"/>
            </w:pPr>
            <w:r>
              <w:rPr>
                <w:noProof/>
                <w:lang w:eastAsia="en-CA"/>
              </w:rPr>
              <w:drawing>
                <wp:inline distT="0" distB="0" distL="0" distR="0" wp14:anchorId="27EE4435" wp14:editId="7ABB72A7">
                  <wp:extent cx="4267200" cy="3200400"/>
                  <wp:effectExtent l="19050" t="19050" r="0" b="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P3190045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584C" w:rsidTr="00E926B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584C" w:rsidRDefault="00360C0F" w:rsidP="002B00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56</w:t>
            </w:r>
            <w:r w:rsidRPr="00F74288">
              <w:rPr>
                <w:b/>
              </w:rPr>
              <w:t>:</w:t>
            </w:r>
            <w:r w:rsidRPr="00F74288">
              <w:t xml:space="preserve"> </w:t>
            </w:r>
            <w:r w:rsidR="00BF2D8B">
              <w:tab/>
            </w:r>
            <w:r w:rsidRPr="00F74288">
              <w:tab/>
            </w:r>
            <w:r>
              <w:t xml:space="preserve">View of well CH-P-13-02/10. </w:t>
            </w:r>
            <w:r w:rsidR="0037484B">
              <w:t>Photo taken on June 1</w:t>
            </w:r>
            <w:r>
              <w:t>, 2015.</w:t>
            </w:r>
          </w:p>
        </w:tc>
      </w:tr>
      <w:tr w:rsidR="00F6584C" w:rsidTr="00E926B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6584C" w:rsidRDefault="00F6584C" w:rsidP="00F618DB">
            <w:pPr>
              <w:spacing w:after="0" w:line="240" w:lineRule="auto"/>
            </w:pPr>
          </w:p>
        </w:tc>
      </w:tr>
    </w:tbl>
    <w:p w:rsidR="00C46333" w:rsidRDefault="00C46333" w:rsidP="005B789F">
      <w:pPr>
        <w:spacing w:after="0" w:line="240" w:lineRule="auto"/>
      </w:pPr>
    </w:p>
    <w:sectPr w:rsidR="00C46333" w:rsidSect="00915965">
      <w:headerReference w:type="default" r:id="rId63"/>
      <w:headerReference w:type="first" r:id="rId64"/>
      <w:footerReference w:type="first" r:id="rId65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B21" w:rsidRDefault="005F7B21">
      <w:r>
        <w:separator/>
      </w:r>
    </w:p>
  </w:endnote>
  <w:endnote w:type="continuationSeparator" w:id="0">
    <w:p w:rsidR="005F7B21" w:rsidRDefault="005F7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Default="00152B65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1D23F9" w:rsidRDefault="001D23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B21" w:rsidRDefault="005F7B21">
      <w:r>
        <w:separator/>
      </w:r>
    </w:p>
  </w:footnote>
  <w:footnote w:type="continuationSeparator" w:id="0">
    <w:p w:rsidR="005F7B21" w:rsidRDefault="005F7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Pr="00EE1D97" w:rsidRDefault="000E2BF5" w:rsidP="002B005F">
    <w:pPr>
      <w:tabs>
        <w:tab w:val="center" w:pos="4680"/>
        <w:tab w:val="right" w:pos="9360"/>
      </w:tabs>
      <w:spacing w:after="0" w:line="240" w:lineRule="auto"/>
      <w:rPr>
        <w:rFonts w:ascii="Arial Bold" w:hAnsi="Arial Bold"/>
        <w:b/>
        <w:caps/>
      </w:rPr>
    </w:pPr>
    <w:r w:rsidRPr="00522947">
      <w:rPr>
        <w:sz w:val="16"/>
      </w:rPr>
      <w:t>Governmen</w:t>
    </w:r>
    <w:r>
      <w:rPr>
        <w:sz w:val="16"/>
      </w:rPr>
      <w:t>t</w:t>
    </w:r>
    <w:r w:rsidR="00D51C17">
      <w:rPr>
        <w:sz w:val="16"/>
      </w:rPr>
      <w:t xml:space="preserve"> of Yukon</w:t>
    </w:r>
    <w:r>
      <w:rPr>
        <w:sz w:val="16"/>
      </w:rPr>
      <w:tab/>
    </w:r>
    <w:r w:rsidR="001D23F9">
      <w:rPr>
        <w:b/>
        <w:sz w:val="16"/>
        <w:szCs w:val="16"/>
      </w:rPr>
      <w:t xml:space="preserve">APPENDIX </w:t>
    </w:r>
    <w:r>
      <w:rPr>
        <w:b/>
        <w:sz w:val="16"/>
        <w:szCs w:val="16"/>
      </w:rPr>
      <w:t>A</w:t>
    </w:r>
    <w:r w:rsidR="001D23F9" w:rsidRPr="00C953F7">
      <w:rPr>
        <w:sz w:val="16"/>
        <w:szCs w:val="16"/>
      </w:rPr>
      <w:tab/>
    </w:r>
    <w:r w:rsidR="001D23F9" w:rsidRPr="00B803D4">
      <w:rPr>
        <w:sz w:val="16"/>
        <w:szCs w:val="16"/>
      </w:rPr>
      <w:t>H</w:t>
    </w:r>
    <w:r w:rsidR="001D23F9">
      <w:rPr>
        <w:sz w:val="16"/>
        <w:szCs w:val="16"/>
      </w:rPr>
      <w:t>emmera</w:t>
    </w:r>
  </w:p>
  <w:p w:rsidR="001D23F9" w:rsidRPr="00495864" w:rsidRDefault="000E2BF5" w:rsidP="002B005F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680"/>
        <w:tab w:val="right" w:pos="936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</w:rPr>
      <w:t>Mount</w:t>
    </w:r>
    <w:r w:rsidRPr="00522947">
      <w:rPr>
        <w:sz w:val="16"/>
      </w:rPr>
      <w:t xml:space="preserve"> Nansen </w:t>
    </w:r>
    <w:r w:rsidR="00D51C17">
      <w:rPr>
        <w:sz w:val="16"/>
      </w:rPr>
      <w:t>June</w:t>
    </w:r>
    <w:r w:rsidR="001A02EA">
      <w:rPr>
        <w:sz w:val="16"/>
      </w:rPr>
      <w:t xml:space="preserve"> 2015</w:t>
    </w:r>
    <w:r w:rsidRPr="00522947">
      <w:rPr>
        <w:sz w:val="16"/>
      </w:rPr>
      <w:t xml:space="preserve"> Groundwater Monitoring</w:t>
    </w:r>
    <w:r w:rsidRPr="00C953F7">
      <w:rPr>
        <w:sz w:val="16"/>
        <w:szCs w:val="16"/>
      </w:rPr>
      <w:t xml:space="preserve"> </w:t>
    </w:r>
    <w:r>
      <w:rPr>
        <w:sz w:val="16"/>
        <w:szCs w:val="16"/>
      </w:rPr>
      <w:tab/>
    </w:r>
    <w:r w:rsidR="001D23F9" w:rsidRPr="00C953F7">
      <w:rPr>
        <w:sz w:val="16"/>
        <w:szCs w:val="16"/>
      </w:rPr>
      <w:t xml:space="preserve">- </w:t>
    </w:r>
    <w:r w:rsidR="00CB1C10" w:rsidRPr="00C953F7">
      <w:rPr>
        <w:sz w:val="16"/>
        <w:szCs w:val="16"/>
      </w:rPr>
      <w:fldChar w:fldCharType="begin"/>
    </w:r>
    <w:r w:rsidR="001D23F9"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 w:rsidR="00F664CA">
      <w:rPr>
        <w:noProof/>
        <w:sz w:val="16"/>
        <w:szCs w:val="16"/>
      </w:rPr>
      <w:t>2</w:t>
    </w:r>
    <w:r w:rsidR="00CB1C10" w:rsidRPr="00C953F7">
      <w:rPr>
        <w:sz w:val="16"/>
        <w:szCs w:val="16"/>
      </w:rPr>
      <w:fldChar w:fldCharType="end"/>
    </w:r>
    <w:r w:rsidR="001D23F9">
      <w:rPr>
        <w:sz w:val="16"/>
        <w:szCs w:val="16"/>
      </w:rPr>
      <w:t xml:space="preserve"> -</w:t>
    </w:r>
    <w:r>
      <w:rPr>
        <w:sz w:val="16"/>
        <w:szCs w:val="16"/>
      </w:rPr>
      <w:tab/>
    </w:r>
    <w:r w:rsidR="00F664CA">
      <w:rPr>
        <w:sz w:val="16"/>
        <w:szCs w:val="16"/>
      </w:rPr>
      <w:t>October</w:t>
    </w:r>
    <w:r w:rsidR="001A02EA">
      <w:rPr>
        <w:sz w:val="16"/>
        <w:szCs w:val="16"/>
      </w:rPr>
      <w:t xml:space="preserve"> </w:t>
    </w:r>
    <w:r w:rsidR="00E64E6D">
      <w:rPr>
        <w:sz w:val="16"/>
        <w:szCs w:val="16"/>
      </w:rPr>
      <w:t>2015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9B287F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1D23F9" w:rsidRPr="00C953F7" w:rsidRDefault="001D23F9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="00CB1C10"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="00CB1C10"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="00CB1C10"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1D23F9" w:rsidRPr="005B789F" w:rsidRDefault="001D23F9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9B287F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9B287F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 w15:restartNumberingAfterBreak="0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 w15:restartNumberingAfterBreak="0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 w15:restartNumberingAfterBreak="0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6333"/>
    <w:rsid w:val="00030011"/>
    <w:rsid w:val="00055E74"/>
    <w:rsid w:val="000621A1"/>
    <w:rsid w:val="0008053F"/>
    <w:rsid w:val="00084B9B"/>
    <w:rsid w:val="00091203"/>
    <w:rsid w:val="000A5B73"/>
    <w:rsid w:val="000A70C3"/>
    <w:rsid w:val="000D4829"/>
    <w:rsid w:val="000D5AB3"/>
    <w:rsid w:val="000E1845"/>
    <w:rsid w:val="000E2603"/>
    <w:rsid w:val="000E2BF5"/>
    <w:rsid w:val="000E6321"/>
    <w:rsid w:val="0010079C"/>
    <w:rsid w:val="0010778F"/>
    <w:rsid w:val="00120C55"/>
    <w:rsid w:val="00152B65"/>
    <w:rsid w:val="00156455"/>
    <w:rsid w:val="00164B79"/>
    <w:rsid w:val="00187832"/>
    <w:rsid w:val="0019298B"/>
    <w:rsid w:val="00197089"/>
    <w:rsid w:val="001A02EA"/>
    <w:rsid w:val="001B04EE"/>
    <w:rsid w:val="001B6B6F"/>
    <w:rsid w:val="001D23F9"/>
    <w:rsid w:val="002067EE"/>
    <w:rsid w:val="00217124"/>
    <w:rsid w:val="00222245"/>
    <w:rsid w:val="00224A59"/>
    <w:rsid w:val="0022596B"/>
    <w:rsid w:val="00225D63"/>
    <w:rsid w:val="00231B87"/>
    <w:rsid w:val="00240C9F"/>
    <w:rsid w:val="00245735"/>
    <w:rsid w:val="002B005F"/>
    <w:rsid w:val="002B4696"/>
    <w:rsid w:val="002C1284"/>
    <w:rsid w:val="002C1453"/>
    <w:rsid w:val="002E7910"/>
    <w:rsid w:val="002F6215"/>
    <w:rsid w:val="003556B7"/>
    <w:rsid w:val="00360C0F"/>
    <w:rsid w:val="00373479"/>
    <w:rsid w:val="0037484B"/>
    <w:rsid w:val="00384019"/>
    <w:rsid w:val="003B16C7"/>
    <w:rsid w:val="003F6FFE"/>
    <w:rsid w:val="004018B4"/>
    <w:rsid w:val="00410CDF"/>
    <w:rsid w:val="004209C1"/>
    <w:rsid w:val="00421949"/>
    <w:rsid w:val="00441B53"/>
    <w:rsid w:val="00451915"/>
    <w:rsid w:val="0046024E"/>
    <w:rsid w:val="00471654"/>
    <w:rsid w:val="0048320B"/>
    <w:rsid w:val="00495864"/>
    <w:rsid w:val="004A6582"/>
    <w:rsid w:val="004B3426"/>
    <w:rsid w:val="004B4402"/>
    <w:rsid w:val="004D6C92"/>
    <w:rsid w:val="004F11A9"/>
    <w:rsid w:val="004F46F7"/>
    <w:rsid w:val="005225AB"/>
    <w:rsid w:val="005231B5"/>
    <w:rsid w:val="00541C65"/>
    <w:rsid w:val="005435F2"/>
    <w:rsid w:val="005577FD"/>
    <w:rsid w:val="00597E32"/>
    <w:rsid w:val="005A18AA"/>
    <w:rsid w:val="005A65AE"/>
    <w:rsid w:val="005B789F"/>
    <w:rsid w:val="005C5F39"/>
    <w:rsid w:val="005F7B21"/>
    <w:rsid w:val="00615FB0"/>
    <w:rsid w:val="00646516"/>
    <w:rsid w:val="00655735"/>
    <w:rsid w:val="00656B93"/>
    <w:rsid w:val="00696599"/>
    <w:rsid w:val="006A3A67"/>
    <w:rsid w:val="006B0570"/>
    <w:rsid w:val="006B4B15"/>
    <w:rsid w:val="006C44B8"/>
    <w:rsid w:val="006D477B"/>
    <w:rsid w:val="006D5BA3"/>
    <w:rsid w:val="006F4135"/>
    <w:rsid w:val="00707396"/>
    <w:rsid w:val="00730FA7"/>
    <w:rsid w:val="00744547"/>
    <w:rsid w:val="007707AE"/>
    <w:rsid w:val="00770E76"/>
    <w:rsid w:val="0079532B"/>
    <w:rsid w:val="007A0332"/>
    <w:rsid w:val="007A1101"/>
    <w:rsid w:val="007A1DFB"/>
    <w:rsid w:val="007A4B7F"/>
    <w:rsid w:val="007A5861"/>
    <w:rsid w:val="007C0F19"/>
    <w:rsid w:val="007C155B"/>
    <w:rsid w:val="007D1FC2"/>
    <w:rsid w:val="007D4CB2"/>
    <w:rsid w:val="007E2852"/>
    <w:rsid w:val="00811DC0"/>
    <w:rsid w:val="0083357A"/>
    <w:rsid w:val="00833BB9"/>
    <w:rsid w:val="00843849"/>
    <w:rsid w:val="0084424B"/>
    <w:rsid w:val="00882388"/>
    <w:rsid w:val="00886249"/>
    <w:rsid w:val="00887B00"/>
    <w:rsid w:val="00891621"/>
    <w:rsid w:val="00895686"/>
    <w:rsid w:val="008A279F"/>
    <w:rsid w:val="008B24EE"/>
    <w:rsid w:val="008B4FA4"/>
    <w:rsid w:val="008C0B9C"/>
    <w:rsid w:val="008D2658"/>
    <w:rsid w:val="008D2BA4"/>
    <w:rsid w:val="008E5D7D"/>
    <w:rsid w:val="008F11E7"/>
    <w:rsid w:val="0090191B"/>
    <w:rsid w:val="00915965"/>
    <w:rsid w:val="0092101B"/>
    <w:rsid w:val="00927BE5"/>
    <w:rsid w:val="00935C7A"/>
    <w:rsid w:val="00940EA3"/>
    <w:rsid w:val="00973DBC"/>
    <w:rsid w:val="009845F8"/>
    <w:rsid w:val="009A4F40"/>
    <w:rsid w:val="009B287F"/>
    <w:rsid w:val="009D6547"/>
    <w:rsid w:val="009D7E71"/>
    <w:rsid w:val="009E49BC"/>
    <w:rsid w:val="00A500A8"/>
    <w:rsid w:val="00A7573A"/>
    <w:rsid w:val="00A812EF"/>
    <w:rsid w:val="00A949D3"/>
    <w:rsid w:val="00AA3504"/>
    <w:rsid w:val="00AB0988"/>
    <w:rsid w:val="00AB5320"/>
    <w:rsid w:val="00AF6A3D"/>
    <w:rsid w:val="00AF726F"/>
    <w:rsid w:val="00AF7A0A"/>
    <w:rsid w:val="00B02269"/>
    <w:rsid w:val="00B033E3"/>
    <w:rsid w:val="00B2347A"/>
    <w:rsid w:val="00B472F1"/>
    <w:rsid w:val="00B541AC"/>
    <w:rsid w:val="00BB7FA2"/>
    <w:rsid w:val="00BD3CC7"/>
    <w:rsid w:val="00BF2D8B"/>
    <w:rsid w:val="00BF30A1"/>
    <w:rsid w:val="00BF62BA"/>
    <w:rsid w:val="00C0421A"/>
    <w:rsid w:val="00C26DC1"/>
    <w:rsid w:val="00C344B4"/>
    <w:rsid w:val="00C406A0"/>
    <w:rsid w:val="00C43039"/>
    <w:rsid w:val="00C46333"/>
    <w:rsid w:val="00C750FE"/>
    <w:rsid w:val="00C85D3D"/>
    <w:rsid w:val="00C93EAD"/>
    <w:rsid w:val="00CA2292"/>
    <w:rsid w:val="00CB1C10"/>
    <w:rsid w:val="00CC15BA"/>
    <w:rsid w:val="00CC4241"/>
    <w:rsid w:val="00CC612C"/>
    <w:rsid w:val="00D050D1"/>
    <w:rsid w:val="00D1744C"/>
    <w:rsid w:val="00D251D0"/>
    <w:rsid w:val="00D353CF"/>
    <w:rsid w:val="00D51C17"/>
    <w:rsid w:val="00D60D54"/>
    <w:rsid w:val="00D760A3"/>
    <w:rsid w:val="00D9503A"/>
    <w:rsid w:val="00DB1B86"/>
    <w:rsid w:val="00DC3A9E"/>
    <w:rsid w:val="00DE469B"/>
    <w:rsid w:val="00DE5479"/>
    <w:rsid w:val="00E22C7E"/>
    <w:rsid w:val="00E26D66"/>
    <w:rsid w:val="00E32443"/>
    <w:rsid w:val="00E37F8A"/>
    <w:rsid w:val="00E64E6D"/>
    <w:rsid w:val="00E71A63"/>
    <w:rsid w:val="00E72B5F"/>
    <w:rsid w:val="00E865D5"/>
    <w:rsid w:val="00E926B1"/>
    <w:rsid w:val="00EC0640"/>
    <w:rsid w:val="00EE1D97"/>
    <w:rsid w:val="00EF43E0"/>
    <w:rsid w:val="00EF6410"/>
    <w:rsid w:val="00F10E84"/>
    <w:rsid w:val="00F13AC7"/>
    <w:rsid w:val="00F6584C"/>
    <w:rsid w:val="00F664CA"/>
    <w:rsid w:val="00F67783"/>
    <w:rsid w:val="00F9778E"/>
    <w:rsid w:val="00FC0700"/>
    <w:rsid w:val="00FC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."/>
  <w:listSeparator w:val=","/>
  <w15:docId w15:val="{FC2A6822-CE58-47A2-8104-46FF3ACC0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C46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333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image" Target="media/image32.jpeg"/><Relationship Id="rId21" Type="http://schemas.openxmlformats.org/officeDocument/2006/relationships/image" Target="media/image14.JP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63" Type="http://schemas.openxmlformats.org/officeDocument/2006/relationships/header" Target="head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G"/><Relationship Id="rId53" Type="http://schemas.openxmlformats.org/officeDocument/2006/relationships/image" Target="media/image46.JPG"/><Relationship Id="rId58" Type="http://schemas.openxmlformats.org/officeDocument/2006/relationships/image" Target="media/image51.JP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G"/><Relationship Id="rId57" Type="http://schemas.openxmlformats.org/officeDocument/2006/relationships/image" Target="media/image50.JPG"/><Relationship Id="rId61" Type="http://schemas.openxmlformats.org/officeDocument/2006/relationships/image" Target="media/image54.JPG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G"/><Relationship Id="rId64" Type="http://schemas.openxmlformats.org/officeDocument/2006/relationships/header" Target="header2.xml"/><Relationship Id="rId8" Type="http://schemas.openxmlformats.org/officeDocument/2006/relationships/image" Target="media/image1.JP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theme" Target="theme/theme1.xml"/><Relationship Id="rId20" Type="http://schemas.openxmlformats.org/officeDocument/2006/relationships/image" Target="media/image13.JPG"/><Relationship Id="rId41" Type="http://schemas.openxmlformats.org/officeDocument/2006/relationships/image" Target="media/image34.jpeg"/><Relationship Id="rId54" Type="http://schemas.openxmlformats.org/officeDocument/2006/relationships/image" Target="media/image47.JPG"/><Relationship Id="rId62" Type="http://schemas.openxmlformats.org/officeDocument/2006/relationships/image" Target="media/image55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6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Hemmera%20Templates%202007\Appendices\Photograph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67732-5076-42D8-B998-8B8A668FD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Photographs.dotx</Template>
  <TotalTime>4</TotalTime>
  <Pages>28</Pages>
  <Words>697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4666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Bui</dc:creator>
  <cp:lastModifiedBy>Natasha Sandys</cp:lastModifiedBy>
  <cp:revision>5</cp:revision>
  <cp:lastPrinted>2015-08-12T22:19:00Z</cp:lastPrinted>
  <dcterms:created xsi:type="dcterms:W3CDTF">2015-08-12T17:29:00Z</dcterms:created>
  <dcterms:modified xsi:type="dcterms:W3CDTF">2015-10-09T17:44:00Z</dcterms:modified>
</cp:coreProperties>
</file>